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6C4B9" w14:textId="37C9C18A" w:rsidR="0066054B" w:rsidRPr="005A4369" w:rsidRDefault="00893C62" w:rsidP="00FE1553">
      <w:pPr>
        <w:rPr>
          <w:rFonts w:asciiTheme="minorHAnsi" w:hAnsiTheme="minorHAnsi" w:cstheme="minorHAnsi"/>
          <w:bCs/>
          <w:caps/>
          <w:sz w:val="30"/>
          <w:szCs w:val="30"/>
          <w:lang w:val="de-DE"/>
        </w:rPr>
      </w:pPr>
      <w:r>
        <w:rPr>
          <w:rFonts w:asciiTheme="minorHAnsi" w:hAnsiTheme="minorHAnsi" w:cstheme="minorHAnsi"/>
          <w:caps/>
          <w:sz w:val="40"/>
          <w:szCs w:val="22"/>
          <w:lang w:val="de-AT"/>
        </w:rPr>
        <w:t>M</w:t>
      </w:r>
      <w:r w:rsidR="00FE1553" w:rsidRPr="00F53E73">
        <w:rPr>
          <w:rFonts w:asciiTheme="minorHAnsi" w:hAnsiTheme="minorHAnsi" w:cstheme="minorHAnsi"/>
          <w:caps/>
          <w:sz w:val="40"/>
          <w:szCs w:val="22"/>
          <w:lang w:val="de-AT"/>
        </w:rPr>
        <w:t xml:space="preserve">eldung </w:t>
      </w:r>
      <w:r w:rsidR="00FE1553" w:rsidRPr="00FE1553">
        <w:rPr>
          <w:rFonts w:asciiTheme="minorHAnsi" w:hAnsiTheme="minorHAnsi" w:cstheme="minorHAnsi"/>
          <w:bCs/>
          <w:caps/>
          <w:sz w:val="40"/>
          <w:szCs w:val="22"/>
          <w:lang w:val="de-DE"/>
        </w:rPr>
        <w:t xml:space="preserve">der </w:t>
      </w:r>
      <w:r w:rsidR="0000751D">
        <w:rPr>
          <w:rFonts w:asciiTheme="minorHAnsi" w:hAnsiTheme="minorHAnsi" w:cstheme="minorHAnsi"/>
          <w:bCs/>
          <w:caps/>
          <w:sz w:val="40"/>
          <w:szCs w:val="22"/>
          <w:lang w:val="de-DE"/>
        </w:rPr>
        <w:t>ERSTEN</w:t>
      </w:r>
      <w:r w:rsidR="00FE1553" w:rsidRPr="00FE1553">
        <w:rPr>
          <w:rFonts w:asciiTheme="minorHAnsi" w:hAnsiTheme="minorHAnsi" w:cstheme="minorHAnsi"/>
          <w:bCs/>
          <w:caps/>
          <w:sz w:val="40"/>
          <w:szCs w:val="22"/>
          <w:lang w:val="de-DE"/>
        </w:rPr>
        <w:t xml:space="preserve"> Sitzung des </w:t>
      </w:r>
      <w:r>
        <w:rPr>
          <w:rFonts w:asciiTheme="minorHAnsi" w:hAnsiTheme="minorHAnsi" w:cstheme="minorHAnsi"/>
          <w:bCs/>
          <w:caps/>
          <w:sz w:val="40"/>
          <w:szCs w:val="22"/>
          <w:lang w:val="de-DE"/>
        </w:rPr>
        <w:t>SEELSORGERAUMRATS (</w:t>
      </w:r>
      <w:r w:rsidR="0000751D">
        <w:rPr>
          <w:rFonts w:asciiTheme="minorHAnsi" w:hAnsiTheme="minorHAnsi" w:cstheme="minorHAnsi"/>
          <w:bCs/>
          <w:caps/>
          <w:sz w:val="40"/>
          <w:szCs w:val="22"/>
          <w:lang w:val="de-DE"/>
        </w:rPr>
        <w:t>SR</w:t>
      </w:r>
      <w:r>
        <w:rPr>
          <w:rFonts w:asciiTheme="minorHAnsi" w:hAnsiTheme="minorHAnsi" w:cstheme="minorHAnsi"/>
          <w:bCs/>
          <w:caps/>
          <w:sz w:val="40"/>
          <w:szCs w:val="22"/>
          <w:lang w:val="de-DE"/>
        </w:rPr>
        <w:t>R</w:t>
      </w:r>
      <w:r w:rsidR="0000751D">
        <w:rPr>
          <w:rFonts w:asciiTheme="minorHAnsi" w:hAnsiTheme="minorHAnsi" w:cstheme="minorHAnsi"/>
          <w:bCs/>
          <w:caps/>
          <w:sz w:val="40"/>
          <w:szCs w:val="22"/>
          <w:lang w:val="de-DE"/>
        </w:rPr>
        <w:t>)</w:t>
      </w:r>
      <w:r w:rsidR="005F184F">
        <w:rPr>
          <w:rFonts w:asciiTheme="minorHAnsi" w:hAnsiTheme="minorHAnsi" w:cstheme="minorHAnsi"/>
          <w:bCs/>
          <w:caps/>
          <w:sz w:val="40"/>
          <w:szCs w:val="22"/>
          <w:lang w:val="de-DE"/>
        </w:rPr>
        <w:br/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880"/>
        <w:gridCol w:w="9994"/>
        <w:gridCol w:w="2628"/>
      </w:tblGrid>
      <w:tr w:rsidR="005F184F" w:rsidRPr="00D700D4" w14:paraId="7576C4C0" w14:textId="4AEEE672" w:rsidTr="0000751D">
        <w:trPr>
          <w:trHeight w:val="454"/>
        </w:trPr>
        <w:tc>
          <w:tcPr>
            <w:tcW w:w="1880" w:type="dxa"/>
            <w:vAlign w:val="center"/>
          </w:tcPr>
          <w:p w14:paraId="7576C4BE" w14:textId="33CDF087" w:rsidR="005F184F" w:rsidRPr="00D700D4" w:rsidRDefault="0000751D" w:rsidP="0000751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des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Seelsorgeraums</w:t>
            </w:r>
          </w:p>
        </w:tc>
        <w:tc>
          <w:tcPr>
            <w:tcW w:w="9994" w:type="dxa"/>
            <w:shd w:val="clear" w:color="auto" w:fill="D9D9D9" w:themeFill="background1" w:themeFillShade="D9"/>
            <w:vAlign w:val="center"/>
          </w:tcPr>
          <w:p w14:paraId="7576C4BF" w14:textId="77777777" w:rsidR="005F184F" w:rsidRPr="00893C62" w:rsidRDefault="005F184F" w:rsidP="00913DC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28" w:type="dxa"/>
            <w:shd w:val="clear" w:color="auto" w:fill="auto"/>
          </w:tcPr>
          <w:p w14:paraId="4A0B8CD6" w14:textId="0E24CA7C" w:rsidR="005F184F" w:rsidRPr="00F53E73" w:rsidRDefault="005F184F" w:rsidP="00EA7707">
            <w:pPr>
              <w:rPr>
                <w:rFonts w:asciiTheme="minorHAnsi" w:hAnsiTheme="minorHAnsi" w:cstheme="minorHAnsi"/>
                <w:sz w:val="22"/>
                <w:szCs w:val="22"/>
                <w:lang w:val="de-AT"/>
              </w:rPr>
            </w:pPr>
          </w:p>
        </w:tc>
      </w:tr>
      <w:tr w:rsidR="005F184F" w:rsidRPr="00D700D4" w14:paraId="7576C4C6" w14:textId="7ECAC27B" w:rsidTr="0000751D">
        <w:trPr>
          <w:trHeight w:val="454"/>
        </w:trPr>
        <w:tc>
          <w:tcPr>
            <w:tcW w:w="1880" w:type="dxa"/>
            <w:vAlign w:val="center"/>
          </w:tcPr>
          <w:p w14:paraId="7576C4C4" w14:textId="3CBB312C" w:rsidR="005F184F" w:rsidRDefault="005F184F" w:rsidP="00F564F5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am </w:t>
            </w:r>
          </w:p>
        </w:tc>
        <w:tc>
          <w:tcPr>
            <w:tcW w:w="9994" w:type="dxa"/>
            <w:shd w:val="clear" w:color="auto" w:fill="D9D9D9" w:themeFill="background1" w:themeFillShade="D9"/>
            <w:vAlign w:val="center"/>
          </w:tcPr>
          <w:p w14:paraId="7576C4C5" w14:textId="77777777" w:rsidR="005F184F" w:rsidRPr="00893C62" w:rsidRDefault="005F184F" w:rsidP="00FE1553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628" w:type="dxa"/>
            <w:shd w:val="clear" w:color="auto" w:fill="auto"/>
          </w:tcPr>
          <w:p w14:paraId="4393EC08" w14:textId="621181AF" w:rsidR="005F184F" w:rsidRPr="00FE1553" w:rsidRDefault="00143FD7" w:rsidP="00143FD7">
            <w:pPr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(Sitzungsdatum)</w:t>
            </w:r>
          </w:p>
        </w:tc>
      </w:tr>
      <w:tr w:rsidR="005F184F" w:rsidRPr="00D700D4" w14:paraId="7576C4CA" w14:textId="45E6B271" w:rsidTr="0000751D">
        <w:trPr>
          <w:trHeight w:val="454"/>
        </w:trPr>
        <w:tc>
          <w:tcPr>
            <w:tcW w:w="1880" w:type="dxa"/>
            <w:vAlign w:val="center"/>
          </w:tcPr>
          <w:p w14:paraId="642A5CE1" w14:textId="77777777" w:rsidR="0000751D" w:rsidRDefault="0000751D" w:rsidP="005F184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Stellvertretende/r</w:t>
            </w:r>
          </w:p>
          <w:p w14:paraId="7576C4C7" w14:textId="1BCA2D1E" w:rsidR="005F184F" w:rsidRDefault="0000751D" w:rsidP="0000751D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Vorsitzende/r</w:t>
            </w:r>
          </w:p>
        </w:tc>
        <w:tc>
          <w:tcPr>
            <w:tcW w:w="9994" w:type="dxa"/>
            <w:shd w:val="clear" w:color="auto" w:fill="D9D9D9" w:themeFill="background1" w:themeFillShade="D9"/>
            <w:vAlign w:val="center"/>
          </w:tcPr>
          <w:p w14:paraId="7576C4C9" w14:textId="4D416309" w:rsidR="005F184F" w:rsidRPr="00893C62" w:rsidRDefault="005F184F" w:rsidP="00F564F5">
            <w:pPr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628" w:type="dxa"/>
            <w:shd w:val="clear" w:color="auto" w:fill="auto"/>
          </w:tcPr>
          <w:p w14:paraId="3E586AB9" w14:textId="74FCC981" w:rsidR="005F184F" w:rsidRPr="00913DC8" w:rsidRDefault="0000751D" w:rsidP="00F564F5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(Name, Vorname, Pfarre)</w:t>
            </w:r>
          </w:p>
        </w:tc>
      </w:tr>
    </w:tbl>
    <w:p w14:paraId="65BE143B" w14:textId="77777777" w:rsidR="0000751D" w:rsidRDefault="0000751D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</w:p>
    <w:p w14:paraId="73321A2E" w14:textId="77777777" w:rsidR="0000751D" w:rsidRDefault="0000751D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</w:p>
    <w:p w14:paraId="00AF5096" w14:textId="19F1033E" w:rsidR="0000751D" w:rsidRDefault="00893C62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  <w:r>
        <w:rPr>
          <w:rFonts w:asciiTheme="minorHAnsi" w:hAnsiTheme="minorHAnsi" w:cstheme="minorHAnsi"/>
          <w:bCs/>
          <w:sz w:val="22"/>
          <w:szCs w:val="22"/>
          <w:lang w:val="de-DE"/>
        </w:rPr>
        <w:t xml:space="preserve">Der Seelsorgeraumrat besteht gemäß SRO 2.2.2 und 2.2.3 aus dem Pastoralteam und den stellvertretenden Vorsitzenden der Pfarrgemeinderäte. </w:t>
      </w:r>
    </w:p>
    <w:p w14:paraId="4E162C01" w14:textId="77777777" w:rsidR="00893C62" w:rsidRDefault="00893C62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</w:p>
    <w:p w14:paraId="7AE3CB3D" w14:textId="7D7C3014" w:rsidR="00F564F5" w:rsidRPr="00E05DBE" w:rsidRDefault="00F564F5" w:rsidP="00F564F5">
      <w:pPr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>Eine Kopie bzw. Scan der ausgefüllten Meldung mit Or</w:t>
      </w:r>
      <w:r w:rsidR="000E6840" w:rsidRPr="00E05DBE">
        <w:rPr>
          <w:rFonts w:asciiTheme="minorHAnsi" w:hAnsiTheme="minorHAnsi" w:cstheme="minorHAnsi"/>
          <w:bCs/>
          <w:sz w:val="22"/>
          <w:szCs w:val="22"/>
          <w:lang w:val="de-DE"/>
        </w:rPr>
        <w:t>i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ginalunterschriften ist spätestens zwei Wochen nach der </w:t>
      </w:r>
      <w:r w:rsidR="0000751D">
        <w:rPr>
          <w:rFonts w:asciiTheme="minorHAnsi" w:hAnsiTheme="minorHAnsi" w:cstheme="minorHAnsi"/>
          <w:bCs/>
          <w:sz w:val="22"/>
          <w:szCs w:val="22"/>
          <w:lang w:val="de-DE"/>
        </w:rPr>
        <w:t>ersten Sitzung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des </w:t>
      </w:r>
      <w:r w:rsidR="00893C62">
        <w:rPr>
          <w:rFonts w:asciiTheme="minorHAnsi" w:hAnsiTheme="minorHAnsi" w:cstheme="minorHAnsi"/>
          <w:bCs/>
          <w:sz w:val="22"/>
          <w:szCs w:val="22"/>
          <w:lang w:val="de-DE"/>
        </w:rPr>
        <w:t>Seelsorgeraumrats</w:t>
      </w:r>
      <w:r w:rsidR="00EA7707"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 </w:t>
      </w:r>
      <w:r w:rsidR="0000751D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an das zuständige 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Vikariatsbüro </w:t>
      </w:r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>(</w:t>
      </w:r>
      <w:hyperlink r:id="rId10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vikariat.nord@edw.or.at</w:t>
        </w:r>
      </w:hyperlink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, </w:t>
      </w:r>
      <w:hyperlink r:id="rId11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vik.wien-stadt@edw.or.at</w:t>
        </w:r>
      </w:hyperlink>
      <w:r w:rsidR="00E05DBE" w:rsidRPr="00E05DBE">
        <w:rPr>
          <w:rStyle w:val="Hyperlink"/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, </w:t>
      </w:r>
      <w:hyperlink r:id="rId12" w:history="1">
        <w:r w:rsidR="00E05DBE" w:rsidRPr="00E05DBE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vikariat.sued@edw.or.at</w:t>
        </w:r>
      </w:hyperlink>
      <w:r w:rsidR="00E05DBE" w:rsidRPr="00E05DBE">
        <w:rPr>
          <w:rFonts w:asciiTheme="minorHAnsi" w:hAnsiTheme="minorHAnsi" w:cstheme="minorHAnsi"/>
          <w:color w:val="808080" w:themeColor="background1" w:themeShade="80"/>
          <w:sz w:val="22"/>
          <w:szCs w:val="22"/>
          <w:lang w:val="de-DE"/>
        </w:rPr>
        <w:t xml:space="preserve">) 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>zu sende</w:t>
      </w:r>
      <w:r w:rsidR="0000751D">
        <w:rPr>
          <w:rFonts w:asciiTheme="minorHAnsi" w:hAnsiTheme="minorHAnsi" w:cstheme="minorHAnsi"/>
          <w:bCs/>
          <w:sz w:val="22"/>
          <w:szCs w:val="22"/>
          <w:lang w:val="de-DE"/>
        </w:rPr>
        <w:t>n; das Original verbleibt im Seelsorgeraum</w:t>
      </w:r>
      <w:r w:rsidRPr="00E05DBE">
        <w:rPr>
          <w:rFonts w:asciiTheme="minorHAnsi" w:hAnsiTheme="minorHAnsi" w:cstheme="minorHAnsi"/>
          <w:bCs/>
          <w:sz w:val="22"/>
          <w:szCs w:val="22"/>
          <w:lang w:val="de-DE"/>
        </w:rPr>
        <w:t>.</w:t>
      </w:r>
    </w:p>
    <w:p w14:paraId="6AC71551" w14:textId="7248330B" w:rsidR="00F564F5" w:rsidRDefault="00F564F5" w:rsidP="00F17121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56DB2122" w14:textId="5208C1B5" w:rsidR="00A61C6B" w:rsidRDefault="005A4369" w:rsidP="00F17121">
      <w:pPr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hAnsiTheme="minorHAnsi" w:cstheme="minorHAnsi"/>
          <w:sz w:val="22"/>
          <w:szCs w:val="22"/>
          <w:lang w:val="de-DE"/>
        </w:rPr>
        <w:t xml:space="preserve">Die Kontaktdaten der Mitglieder im </w:t>
      </w:r>
      <w:r w:rsidR="0000751D">
        <w:rPr>
          <w:rFonts w:asciiTheme="minorHAnsi" w:hAnsiTheme="minorHAnsi" w:cstheme="minorHAnsi"/>
          <w:sz w:val="22"/>
          <w:szCs w:val="22"/>
          <w:lang w:val="de-DE"/>
        </w:rPr>
        <w:t>Seelsorgeraumrat</w:t>
      </w:r>
      <w:r w:rsidR="00893C62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de-DE"/>
        </w:rPr>
        <w:t>werden gemäß Art. 13 DSGVO (</w:t>
      </w:r>
      <w:hyperlink r:id="rId13" w:history="1">
        <w:r w:rsidRPr="009F4FB4">
          <w:rPr>
            <w:rStyle w:val="Hyperlink"/>
            <w:rFonts w:asciiTheme="minorHAnsi" w:hAnsiTheme="minorHAnsi" w:cstheme="minorHAnsi"/>
            <w:sz w:val="22"/>
            <w:szCs w:val="22"/>
            <w:lang w:val="de-DE"/>
          </w:rPr>
          <w:t>https://www.erzdioezese-wien.at/datenschutz</w:t>
        </w:r>
      </w:hyperlink>
      <w:r>
        <w:rPr>
          <w:rFonts w:asciiTheme="minorHAnsi" w:hAnsiTheme="minorHAnsi" w:cstheme="minorHAnsi"/>
          <w:sz w:val="22"/>
          <w:szCs w:val="22"/>
          <w:lang w:val="de-DE"/>
        </w:rPr>
        <w:t xml:space="preserve">) verarbeitet. </w:t>
      </w:r>
    </w:p>
    <w:p w14:paraId="25B7B1D0" w14:textId="77777777" w:rsidR="00F564F5" w:rsidRDefault="00F564F5" w:rsidP="00F17121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7576C4CE" w14:textId="0C6DE19F" w:rsidR="0066054B" w:rsidRDefault="00F17121" w:rsidP="005F184F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FE1553">
        <w:rPr>
          <w:rFonts w:asciiTheme="minorHAnsi" w:hAnsiTheme="minorHAnsi" w:cstheme="minorHAnsi"/>
          <w:sz w:val="22"/>
          <w:szCs w:val="22"/>
          <w:lang w:val="de-DE"/>
        </w:rPr>
        <w:t xml:space="preserve">Für die Richtigkeit der Meldung </w:t>
      </w:r>
      <w:r w:rsidR="0000751D">
        <w:rPr>
          <w:rFonts w:asciiTheme="minorHAnsi" w:hAnsiTheme="minorHAnsi" w:cstheme="minorHAnsi"/>
          <w:sz w:val="22"/>
          <w:szCs w:val="22"/>
          <w:lang w:val="de-DE"/>
        </w:rPr>
        <w:t>d</w:t>
      </w:r>
      <w:r w:rsidRPr="00FE1553">
        <w:rPr>
          <w:rFonts w:asciiTheme="minorHAnsi" w:hAnsiTheme="minorHAnsi" w:cstheme="minorHAnsi"/>
          <w:sz w:val="22"/>
          <w:szCs w:val="22"/>
          <w:lang w:val="de-DE"/>
        </w:rPr>
        <w:t xml:space="preserve">es </w:t>
      </w:r>
      <w:r w:rsidR="0000751D">
        <w:rPr>
          <w:rFonts w:asciiTheme="minorHAnsi" w:hAnsiTheme="minorHAnsi" w:cstheme="minorHAnsi"/>
          <w:sz w:val="22"/>
          <w:szCs w:val="22"/>
          <w:lang w:val="de-DE"/>
        </w:rPr>
        <w:t>Seelsorgeraumrats</w:t>
      </w:r>
      <w:r w:rsidR="0066054B">
        <w:rPr>
          <w:rFonts w:asciiTheme="minorHAnsi" w:hAnsiTheme="minorHAnsi" w:cstheme="minorHAnsi"/>
          <w:sz w:val="22"/>
          <w:szCs w:val="22"/>
          <w:lang w:val="de-DE"/>
        </w:rPr>
        <w:t xml:space="preserve">. </w:t>
      </w:r>
    </w:p>
    <w:p w14:paraId="00C2E84E" w14:textId="77777777" w:rsidR="000E6840" w:rsidRDefault="000E6840" w:rsidP="005F184F">
      <w:pPr>
        <w:rPr>
          <w:rFonts w:asciiTheme="minorHAnsi" w:hAnsiTheme="minorHAnsi" w:cstheme="minorHAnsi"/>
          <w:sz w:val="22"/>
          <w:szCs w:val="22"/>
          <w:lang w:val="de-DE"/>
        </w:rPr>
      </w:pPr>
    </w:p>
    <w:p w14:paraId="7B03F815" w14:textId="77777777" w:rsidR="005F184F" w:rsidRDefault="005F184F" w:rsidP="005F184F">
      <w:pPr>
        <w:rPr>
          <w:rFonts w:asciiTheme="minorHAnsi" w:hAnsiTheme="minorHAnsi" w:cstheme="minorHAnsi"/>
          <w:sz w:val="22"/>
          <w:szCs w:val="22"/>
          <w:lang w:val="de-DE"/>
        </w:rPr>
      </w:pPr>
    </w:p>
    <w:tbl>
      <w:tblPr>
        <w:tblStyle w:val="Tabellenraster"/>
        <w:tblW w:w="1438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794"/>
        <w:gridCol w:w="4794"/>
        <w:gridCol w:w="4794"/>
      </w:tblGrid>
      <w:tr w:rsidR="0066054B" w:rsidRPr="00D700D4" w14:paraId="7576C4D2" w14:textId="77777777" w:rsidTr="000E6840">
        <w:trPr>
          <w:trHeight w:val="474"/>
        </w:trPr>
        <w:tc>
          <w:tcPr>
            <w:tcW w:w="4794" w:type="dxa"/>
            <w:shd w:val="clear" w:color="auto" w:fill="auto"/>
            <w:vAlign w:val="center"/>
          </w:tcPr>
          <w:p w14:paraId="7576C4CF" w14:textId="77777777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  <w:t>Unterschrift</w:t>
            </w:r>
          </w:p>
        </w:tc>
        <w:tc>
          <w:tcPr>
            <w:tcW w:w="4794" w:type="dxa"/>
            <w:shd w:val="clear" w:color="auto" w:fill="auto"/>
            <w:vAlign w:val="center"/>
          </w:tcPr>
          <w:p w14:paraId="7576C4D0" w14:textId="5EFC5B09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auto"/>
            <w:vAlign w:val="center"/>
          </w:tcPr>
          <w:p w14:paraId="7576C4D1" w14:textId="77777777" w:rsidR="0066054B" w:rsidRPr="00880460" w:rsidRDefault="0066054B" w:rsidP="0011388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  <w:lang w:val="de-DE"/>
              </w:rPr>
              <w:t>Unterschrift</w:t>
            </w:r>
          </w:p>
        </w:tc>
      </w:tr>
      <w:tr w:rsidR="0066054B" w:rsidRPr="00D700D4" w14:paraId="7576C4D6" w14:textId="77777777" w:rsidTr="000E6840">
        <w:trPr>
          <w:trHeight w:val="474"/>
        </w:trPr>
        <w:tc>
          <w:tcPr>
            <w:tcW w:w="4794" w:type="dxa"/>
            <w:shd w:val="clear" w:color="auto" w:fill="D9D9D9" w:themeFill="background1" w:themeFillShade="D9"/>
            <w:vAlign w:val="center"/>
          </w:tcPr>
          <w:p w14:paraId="7576C4D3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auto"/>
            <w:vAlign w:val="center"/>
          </w:tcPr>
          <w:p w14:paraId="7576C4D4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D9D9D9" w:themeFill="background1" w:themeFillShade="D9"/>
            <w:vAlign w:val="center"/>
          </w:tcPr>
          <w:p w14:paraId="7576C4D5" w14:textId="77777777" w:rsidR="0066054B" w:rsidRPr="00D700D4" w:rsidRDefault="0066054B" w:rsidP="00113887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66054B" w:rsidRPr="00D700D4" w14:paraId="7576C4DA" w14:textId="77777777" w:rsidTr="000E6840">
        <w:trPr>
          <w:trHeight w:val="474"/>
        </w:trPr>
        <w:tc>
          <w:tcPr>
            <w:tcW w:w="4794" w:type="dxa"/>
            <w:shd w:val="clear" w:color="auto" w:fill="auto"/>
            <w:vAlign w:val="center"/>
          </w:tcPr>
          <w:p w14:paraId="7576C4D7" w14:textId="51FC7E93" w:rsidR="0066054B" w:rsidRPr="009C7FBF" w:rsidRDefault="00893C62" w:rsidP="00893C6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Leiter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 des Seelsorgeraums</w:t>
            </w:r>
          </w:p>
        </w:tc>
        <w:tc>
          <w:tcPr>
            <w:tcW w:w="4794" w:type="dxa"/>
            <w:shd w:val="clear" w:color="auto" w:fill="auto"/>
            <w:vAlign w:val="center"/>
          </w:tcPr>
          <w:p w14:paraId="7576C4D8" w14:textId="77777777" w:rsidR="0066054B" w:rsidRPr="009C7FBF" w:rsidRDefault="0066054B" w:rsidP="0011388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4794" w:type="dxa"/>
            <w:shd w:val="clear" w:color="auto" w:fill="auto"/>
            <w:vAlign w:val="center"/>
          </w:tcPr>
          <w:p w14:paraId="7576C4D9" w14:textId="59590C48" w:rsidR="0066054B" w:rsidRPr="009C7FBF" w:rsidRDefault="00893C62" w:rsidP="00893C6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Stv. Vorsitzende/r </w:t>
            </w:r>
            <w:r w:rsidR="0066054B" w:rsidRPr="009C7FBF"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 xml:space="preserve">des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val="de-DE"/>
              </w:rPr>
              <w:t>SRR</w:t>
            </w:r>
          </w:p>
        </w:tc>
      </w:tr>
    </w:tbl>
    <w:p w14:paraId="7BA309BE" w14:textId="604F2B6A" w:rsidR="00E05DBE" w:rsidRDefault="00E05DBE" w:rsidP="00FE1553">
      <w:pPr>
        <w:rPr>
          <w:rFonts w:asciiTheme="minorHAnsi" w:hAnsiTheme="minorHAnsi" w:cstheme="minorHAnsi"/>
          <w:b/>
          <w:sz w:val="28"/>
          <w:szCs w:val="22"/>
          <w:lang w:val="de-AT"/>
        </w:rPr>
      </w:pPr>
    </w:p>
    <w:sectPr w:rsidR="00E05DBE" w:rsidSect="005F184F">
      <w:headerReference w:type="default" r:id="rId14"/>
      <w:footerReference w:type="default" r:id="rId15"/>
      <w:pgSz w:w="16837" w:h="11905" w:orient="landscape"/>
      <w:pgMar w:top="1417" w:right="1417" w:bottom="1417" w:left="1134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904E8" w14:textId="77777777" w:rsidR="00FA6781" w:rsidRDefault="00FA6781">
      <w:r>
        <w:separator/>
      </w:r>
    </w:p>
  </w:endnote>
  <w:endnote w:type="continuationSeparator" w:id="0">
    <w:p w14:paraId="58AF1D09" w14:textId="77777777" w:rsidR="00FA6781" w:rsidRDefault="00FA6781">
      <w:r>
        <w:continuationSeparator/>
      </w:r>
    </w:p>
  </w:endnote>
  <w:endnote w:type="continuationNotice" w:id="1">
    <w:p w14:paraId="1B1C2888" w14:textId="77777777" w:rsidR="00FA6781" w:rsidRDefault="00FA67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altName w:val="Bahnschrift Light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ECE5D" w14:textId="665F714A" w:rsidR="005A4369" w:rsidRPr="00582A92" w:rsidRDefault="005A4369" w:rsidP="005A4369">
    <w:pPr>
      <w:tabs>
        <w:tab w:val="center" w:pos="7088"/>
      </w:tabs>
      <w:rPr>
        <w:rFonts w:ascii="Calibri" w:eastAsia="Calibri" w:hAnsi="Calibri" w:cs="Calibri"/>
        <w:sz w:val="20"/>
      </w:rPr>
    </w:pPr>
    <w:r>
      <w:rPr>
        <w:rFonts w:ascii="Calibri" w:eastAsia="Calibri" w:hAnsi="Calibri" w:cs="Calibri"/>
        <w:sz w:val="20"/>
      </w:rPr>
      <w:tab/>
    </w:r>
    <w:r w:rsidRPr="00582A92">
      <w:rPr>
        <w:rFonts w:ascii="Calibri" w:eastAsia="Calibri" w:hAnsi="Calibri" w:cs="Calibri"/>
        <w:sz w:val="20"/>
      </w:rPr>
      <w:fldChar w:fldCharType="begin"/>
    </w:r>
    <w:r w:rsidRPr="00582A92">
      <w:rPr>
        <w:rFonts w:ascii="Calibri" w:eastAsia="Calibri" w:hAnsi="Calibri" w:cs="Calibri"/>
        <w:sz w:val="20"/>
      </w:rPr>
      <w:instrText xml:space="preserve"> PAGE   \* MERGEFORMAT </w:instrText>
    </w:r>
    <w:r w:rsidRPr="00582A92">
      <w:rPr>
        <w:rFonts w:ascii="Calibri" w:eastAsia="Calibri" w:hAnsi="Calibri" w:cs="Calibri"/>
        <w:sz w:val="20"/>
      </w:rPr>
      <w:fldChar w:fldCharType="separate"/>
    </w:r>
    <w:r w:rsidR="00893C62">
      <w:rPr>
        <w:rFonts w:ascii="Calibri" w:eastAsia="Calibri" w:hAnsi="Calibri" w:cs="Calibri"/>
        <w:noProof/>
        <w:sz w:val="20"/>
      </w:rPr>
      <w:t>1</w:t>
    </w:r>
    <w:r w:rsidRPr="00582A92">
      <w:rPr>
        <w:rFonts w:ascii="Calibri" w:eastAsia="Calibri" w:hAnsi="Calibri" w:cs="Calibri"/>
        <w:sz w:val="20"/>
      </w:rPr>
      <w:fldChar w:fldCharType="end"/>
    </w:r>
    <w:r w:rsidRPr="00582A92">
      <w:rPr>
        <w:rFonts w:ascii="Calibri" w:eastAsia="Calibri" w:hAnsi="Calibri" w:cs="Calibri"/>
        <w:sz w:val="20"/>
      </w:rPr>
      <w:t>-</w:t>
    </w:r>
    <w:r w:rsidRPr="00582A92">
      <w:rPr>
        <w:rFonts w:ascii="Calibri" w:eastAsia="Calibri" w:hAnsi="Calibri" w:cs="Calibri"/>
        <w:sz w:val="20"/>
      </w:rPr>
      <w:fldChar w:fldCharType="begin"/>
    </w:r>
    <w:r w:rsidRPr="00582A92">
      <w:rPr>
        <w:rFonts w:ascii="Calibri" w:eastAsia="Calibri" w:hAnsi="Calibri" w:cs="Calibri"/>
        <w:sz w:val="20"/>
      </w:rPr>
      <w:instrText xml:space="preserve"> NUMPAGES   \* MERGEFORMAT </w:instrText>
    </w:r>
    <w:r w:rsidRPr="00582A92">
      <w:rPr>
        <w:rFonts w:ascii="Calibri" w:eastAsia="Calibri" w:hAnsi="Calibri" w:cs="Calibri"/>
        <w:sz w:val="20"/>
      </w:rPr>
      <w:fldChar w:fldCharType="separate"/>
    </w:r>
    <w:r w:rsidR="00893C62">
      <w:rPr>
        <w:rFonts w:ascii="Calibri" w:eastAsia="Calibri" w:hAnsi="Calibri" w:cs="Calibri"/>
        <w:noProof/>
        <w:sz w:val="20"/>
      </w:rPr>
      <w:t>1</w:t>
    </w:r>
    <w:r w:rsidRPr="00582A92">
      <w:rPr>
        <w:rFonts w:ascii="Calibri" w:eastAsia="Calibri" w:hAnsi="Calibri" w:cs="Calibri"/>
        <w:sz w:val="20"/>
      </w:rPr>
      <w:fldChar w:fldCharType="end"/>
    </w:r>
  </w:p>
  <w:p w14:paraId="78407166" w14:textId="77777777" w:rsidR="005A4369" w:rsidRDefault="005A4369">
    <w:pPr>
      <w:pStyle w:val="Fuzeile"/>
    </w:pPr>
  </w:p>
  <w:p w14:paraId="0625B993" w14:textId="1EE2A77F" w:rsidR="005A4369" w:rsidRDefault="005A4369">
    <w:pPr>
      <w:pStyle w:val="Fuzeile"/>
    </w:pP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3B5CD44" wp14:editId="4DD26F9C">
              <wp:simplePos x="0" y="0"/>
              <wp:positionH relativeFrom="page">
                <wp:posOffset>7951099</wp:posOffset>
              </wp:positionH>
              <wp:positionV relativeFrom="page">
                <wp:posOffset>7176770</wp:posOffset>
              </wp:positionV>
              <wp:extent cx="1802765" cy="125095"/>
              <wp:effectExtent l="0" t="0" r="6985" b="8255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276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A188C7" w14:textId="5AADAA57" w:rsidR="005A4369" w:rsidRDefault="00893C62" w:rsidP="005A4369">
                          <w:pPr>
                            <w:spacing w:line="184" w:lineRule="exact"/>
                            <w:jc w:val="right"/>
                            <w:rPr>
                              <w:sz w:val="16"/>
                            </w:rPr>
                          </w:pPr>
                          <w:hyperlink r:id="rId1">
                            <w:r w:rsidR="005A4369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5A4369"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5CD4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626.05pt;margin-top:565.1pt;width:141.95pt;height:9.8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NMSrgIAAKo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" filled="f" stroked="f">
              <v:textbox inset="0,0,0,0">
                <w:txbxContent>
                  <w:p w14:paraId="40A188C7" w14:textId="5AADAA57" w:rsidR="005A4369" w:rsidRDefault="00893C62" w:rsidP="005A4369">
                    <w:pPr>
                      <w:spacing w:line="184" w:lineRule="exact"/>
                      <w:jc w:val="right"/>
                      <w:rPr>
                        <w:sz w:val="16"/>
                      </w:rPr>
                    </w:pPr>
                    <w:hyperlink r:id="rId2">
                      <w:r w:rsidR="005A4369"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 w:rsidR="005A4369"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C2D7DFB" wp14:editId="42125FCE">
              <wp:simplePos x="0" y="0"/>
              <wp:positionH relativeFrom="page">
                <wp:posOffset>715992</wp:posOffset>
              </wp:positionH>
              <wp:positionV relativeFrom="page">
                <wp:posOffset>7359914</wp:posOffset>
              </wp:positionV>
              <wp:extent cx="9083460" cy="0"/>
              <wp:effectExtent l="0" t="0" r="22860" b="19050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08346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8467C3" id="Line 16" o:spid="_x0000_s1026" style="position:absolute;flip:y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4pt,579.5pt" to="771.65pt,5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" strokecolor="#b71530" strokeweight=".5pt">
              <w10:wrap anchorx="page" anchory="page"/>
            </v:line>
          </w:pict>
        </mc:Fallback>
      </mc:AlternateContent>
    </w:r>
    <w:r w:rsidRPr="005A4369">
      <w:rPr>
        <w:noProof/>
        <w:lang w:val="de-AT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0E97BFB0" wp14:editId="1A3157FF">
              <wp:simplePos x="0" y="0"/>
              <wp:positionH relativeFrom="page">
                <wp:posOffset>733245</wp:posOffset>
              </wp:positionH>
              <wp:positionV relativeFrom="page">
                <wp:posOffset>7168551</wp:posOffset>
              </wp:positionV>
              <wp:extent cx="6202393" cy="191363"/>
              <wp:effectExtent l="0" t="0" r="825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02393" cy="1913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AC9EE" w14:textId="04A443B0" w:rsidR="005A4369" w:rsidRPr="00F53E73" w:rsidRDefault="005A4369" w:rsidP="005A4369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  <w:lang w:val="de-AT"/>
                            </w:rPr>
                          </w:pPr>
                          <w:r w:rsidRPr="00F53E73">
                            <w:rPr>
                              <w:b/>
                              <w:color w:val="231F20"/>
                              <w:sz w:val="16"/>
                              <w:lang w:val="de-AT"/>
                            </w:rPr>
                            <w:t xml:space="preserve">KATHOLISCHE KIRCHE </w:t>
                          </w:r>
                          <w:r w:rsidRPr="00F53E73">
                            <w:rPr>
                              <w:color w:val="231F20"/>
                              <w:sz w:val="16"/>
                              <w:lang w:val="de-AT"/>
                            </w:rPr>
                            <w:t xml:space="preserve">Erzdiözese Wien // PASTORALAMT </w:t>
                          </w:r>
                          <w:r w:rsidRPr="00F53E73">
                            <w:rPr>
                              <w:rFonts w:ascii="Calibri Light" w:hAnsi="Calibri Light"/>
                              <w:color w:val="231F20"/>
                              <w:sz w:val="16"/>
                              <w:lang w:val="de-AT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97BFB0" id="Text Box 17" o:spid="_x0000_s1027" type="#_x0000_t202" style="position:absolute;margin-left:57.75pt;margin-top:564.45pt;width:488.4pt;height:15.0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AUzsQIAALE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" filled="f" stroked="f">
              <v:textbox inset="0,0,0,0">
                <w:txbxContent>
                  <w:p w14:paraId="4B7AC9EE" w14:textId="04A443B0" w:rsidR="005A4369" w:rsidRPr="00F53E73" w:rsidRDefault="005A4369" w:rsidP="005A4369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  <w:lang w:val="de-AT"/>
                      </w:rPr>
                    </w:pPr>
                    <w:r w:rsidRPr="00F53E73">
                      <w:rPr>
                        <w:b/>
                        <w:color w:val="231F20"/>
                        <w:sz w:val="16"/>
                        <w:lang w:val="de-AT"/>
                      </w:rPr>
                      <w:t xml:space="preserve">KATHOLISCHE KIRCHE </w:t>
                    </w:r>
                    <w:r w:rsidRPr="00F53E73">
                      <w:rPr>
                        <w:color w:val="231F20"/>
                        <w:sz w:val="16"/>
                        <w:lang w:val="de-AT"/>
                      </w:rPr>
                      <w:t xml:space="preserve">Erzdiözese Wien // PASTORALAMT </w:t>
                    </w:r>
                    <w:r w:rsidRPr="00F53E73">
                      <w:rPr>
                        <w:rFonts w:ascii="Calibri Light" w:hAnsi="Calibri Light"/>
                        <w:color w:val="231F20"/>
                        <w:sz w:val="16"/>
                        <w:lang w:val="de-AT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A4369">
      <w:rPr>
        <w:noProof/>
        <w:lang w:val="de-AT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48D4E19" wp14:editId="0AB56159">
              <wp:simplePos x="0" y="0"/>
              <wp:positionH relativeFrom="page">
                <wp:posOffset>715993</wp:posOffset>
              </wp:positionH>
              <wp:positionV relativeFrom="page">
                <wp:posOffset>7047781</wp:posOffset>
              </wp:positionV>
              <wp:extent cx="9069938" cy="122723"/>
              <wp:effectExtent l="0" t="0" r="17145" b="0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069938" cy="122723"/>
                        <a:chOff x="1417" y="15594"/>
                        <a:chExt cx="9360" cy="11"/>
                      </a:xfrm>
                    </wpg:grpSpPr>
                    <wps:wsp>
                      <wps:cNvPr id="5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7EDA1" id="Group 13" o:spid="_x0000_s1026" style="position:absolute;margin-left:56.4pt;margin-top:554.95pt;width:714.15pt;height:9.65pt;z-index:-251658240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6C3B9" w14:textId="77777777" w:rsidR="00FA6781" w:rsidRDefault="00FA6781">
      <w:r>
        <w:separator/>
      </w:r>
    </w:p>
  </w:footnote>
  <w:footnote w:type="continuationSeparator" w:id="0">
    <w:p w14:paraId="55C61DD9" w14:textId="77777777" w:rsidR="00FA6781" w:rsidRDefault="00FA6781">
      <w:r>
        <w:continuationSeparator/>
      </w:r>
    </w:p>
  </w:footnote>
  <w:footnote w:type="continuationNotice" w:id="1">
    <w:p w14:paraId="7779ECE9" w14:textId="77777777" w:rsidR="00FA6781" w:rsidRDefault="00FA67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6C6A4" w14:textId="77777777" w:rsidR="000E6840" w:rsidRDefault="000E6840" w:rsidP="00FE1553">
    <w:pPr>
      <w:pStyle w:val="Kopfzeile"/>
      <w:tabs>
        <w:tab w:val="clear" w:pos="9072"/>
        <w:tab w:val="left" w:pos="560"/>
        <w:tab w:val="right" w:pos="9071"/>
      </w:tabs>
    </w:pPr>
  </w:p>
  <w:p w14:paraId="5855AA8C" w14:textId="77777777" w:rsidR="00B90BA9" w:rsidRDefault="000E6840" w:rsidP="000B4740">
    <w:pPr>
      <w:pStyle w:val="Kopfzeile"/>
      <w:tabs>
        <w:tab w:val="clear" w:pos="9072"/>
        <w:tab w:val="left" w:pos="0"/>
        <w:tab w:val="right" w:pos="14175"/>
      </w:tabs>
    </w:pPr>
    <w:r w:rsidRPr="006E4411">
      <w:rPr>
        <w:rFonts w:asciiTheme="minorHAnsi" w:hAnsiTheme="minorHAnsi" w:cstheme="minorHAnsi"/>
        <w:noProof/>
        <w:sz w:val="40"/>
        <w:szCs w:val="40"/>
        <w:lang w:val="de-AT"/>
      </w:rPr>
      <w:drawing>
        <wp:inline distT="0" distB="0" distL="0" distR="0" wp14:anchorId="7576C6A7" wp14:editId="7576C6A8">
          <wp:extent cx="1035050" cy="579120"/>
          <wp:effectExtent l="0" t="0" r="0" b="0"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W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579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76C6A5" w14:textId="43A627E7" w:rsidR="000E6840" w:rsidRDefault="000E6840" w:rsidP="000B4740">
    <w:pPr>
      <w:pStyle w:val="Kopfzeile"/>
      <w:tabs>
        <w:tab w:val="clear" w:pos="9072"/>
        <w:tab w:val="left" w:pos="0"/>
        <w:tab w:val="right" w:pos="14175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A45B2"/>
    <w:multiLevelType w:val="hybridMultilevel"/>
    <w:tmpl w:val="6388D8C4"/>
    <w:lvl w:ilvl="0" w:tplc="4FD8A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61B5B"/>
    <w:multiLevelType w:val="hybridMultilevel"/>
    <w:tmpl w:val="49B05490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982635"/>
    <w:multiLevelType w:val="hybridMultilevel"/>
    <w:tmpl w:val="0C30E20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AFD"/>
    <w:rsid w:val="00006769"/>
    <w:rsid w:val="0000751D"/>
    <w:rsid w:val="00070104"/>
    <w:rsid w:val="0007564E"/>
    <w:rsid w:val="000815AA"/>
    <w:rsid w:val="00082C1A"/>
    <w:rsid w:val="000B27D4"/>
    <w:rsid w:val="000B4740"/>
    <w:rsid w:val="000C2AAD"/>
    <w:rsid w:val="000D3828"/>
    <w:rsid w:val="000E6840"/>
    <w:rsid w:val="000E7858"/>
    <w:rsid w:val="00113887"/>
    <w:rsid w:val="00120B4B"/>
    <w:rsid w:val="00142754"/>
    <w:rsid w:val="00143DD3"/>
    <w:rsid w:val="00143FD7"/>
    <w:rsid w:val="001A36DC"/>
    <w:rsid w:val="001B0E93"/>
    <w:rsid w:val="001D118B"/>
    <w:rsid w:val="00206E73"/>
    <w:rsid w:val="002113FA"/>
    <w:rsid w:val="00243C73"/>
    <w:rsid w:val="00251C69"/>
    <w:rsid w:val="00254564"/>
    <w:rsid w:val="00267B55"/>
    <w:rsid w:val="00287FE3"/>
    <w:rsid w:val="0029628B"/>
    <w:rsid w:val="00297AFD"/>
    <w:rsid w:val="002C446B"/>
    <w:rsid w:val="002C4C5E"/>
    <w:rsid w:val="002C74E6"/>
    <w:rsid w:val="002D2BDD"/>
    <w:rsid w:val="00327D72"/>
    <w:rsid w:val="00352B2B"/>
    <w:rsid w:val="0035674E"/>
    <w:rsid w:val="00356A66"/>
    <w:rsid w:val="00372044"/>
    <w:rsid w:val="00394E4D"/>
    <w:rsid w:val="003C02CE"/>
    <w:rsid w:val="003C0F1E"/>
    <w:rsid w:val="003C7B2D"/>
    <w:rsid w:val="003D39D2"/>
    <w:rsid w:val="00401DBD"/>
    <w:rsid w:val="004029AE"/>
    <w:rsid w:val="00411930"/>
    <w:rsid w:val="00413243"/>
    <w:rsid w:val="004218C3"/>
    <w:rsid w:val="00442C73"/>
    <w:rsid w:val="00453932"/>
    <w:rsid w:val="00461FE9"/>
    <w:rsid w:val="00465C86"/>
    <w:rsid w:val="004C4776"/>
    <w:rsid w:val="004C52E4"/>
    <w:rsid w:val="004C684B"/>
    <w:rsid w:val="004D1968"/>
    <w:rsid w:val="005225C1"/>
    <w:rsid w:val="00552FC7"/>
    <w:rsid w:val="00567C4C"/>
    <w:rsid w:val="005709B7"/>
    <w:rsid w:val="0059171C"/>
    <w:rsid w:val="005A4369"/>
    <w:rsid w:val="005A5CF7"/>
    <w:rsid w:val="005F184F"/>
    <w:rsid w:val="006011D2"/>
    <w:rsid w:val="00641CD4"/>
    <w:rsid w:val="00642751"/>
    <w:rsid w:val="0066054B"/>
    <w:rsid w:val="0067568C"/>
    <w:rsid w:val="006B4423"/>
    <w:rsid w:val="006B78A2"/>
    <w:rsid w:val="00711ED3"/>
    <w:rsid w:val="00766F3C"/>
    <w:rsid w:val="007B194B"/>
    <w:rsid w:val="007F2C04"/>
    <w:rsid w:val="007F2C85"/>
    <w:rsid w:val="0081233B"/>
    <w:rsid w:val="008344F0"/>
    <w:rsid w:val="00835C59"/>
    <w:rsid w:val="0083629B"/>
    <w:rsid w:val="008378DD"/>
    <w:rsid w:val="008566BF"/>
    <w:rsid w:val="00893C62"/>
    <w:rsid w:val="008E6DB1"/>
    <w:rsid w:val="008E7D36"/>
    <w:rsid w:val="008F6DBD"/>
    <w:rsid w:val="00902116"/>
    <w:rsid w:val="00913DC8"/>
    <w:rsid w:val="00927829"/>
    <w:rsid w:val="009300E5"/>
    <w:rsid w:val="00954A70"/>
    <w:rsid w:val="00965DF3"/>
    <w:rsid w:val="009A157D"/>
    <w:rsid w:val="009B16C6"/>
    <w:rsid w:val="009C7D5B"/>
    <w:rsid w:val="009D6869"/>
    <w:rsid w:val="009F1407"/>
    <w:rsid w:val="00A5596F"/>
    <w:rsid w:val="00A61C6B"/>
    <w:rsid w:val="00A8762B"/>
    <w:rsid w:val="00A92C61"/>
    <w:rsid w:val="00AC1378"/>
    <w:rsid w:val="00AC5D83"/>
    <w:rsid w:val="00AE0841"/>
    <w:rsid w:val="00AE1C28"/>
    <w:rsid w:val="00AE5835"/>
    <w:rsid w:val="00B17DAB"/>
    <w:rsid w:val="00B274C9"/>
    <w:rsid w:val="00B3473C"/>
    <w:rsid w:val="00B40749"/>
    <w:rsid w:val="00B90BA9"/>
    <w:rsid w:val="00BA24FF"/>
    <w:rsid w:val="00BC1447"/>
    <w:rsid w:val="00BC56CB"/>
    <w:rsid w:val="00C01740"/>
    <w:rsid w:val="00C03281"/>
    <w:rsid w:val="00C032F5"/>
    <w:rsid w:val="00C304A6"/>
    <w:rsid w:val="00C85289"/>
    <w:rsid w:val="00CA6E39"/>
    <w:rsid w:val="00CA7EDE"/>
    <w:rsid w:val="00CC6240"/>
    <w:rsid w:val="00CD786D"/>
    <w:rsid w:val="00CE74BD"/>
    <w:rsid w:val="00CF1CD9"/>
    <w:rsid w:val="00D02BDA"/>
    <w:rsid w:val="00D67F03"/>
    <w:rsid w:val="00D8001F"/>
    <w:rsid w:val="00D95728"/>
    <w:rsid w:val="00DC2813"/>
    <w:rsid w:val="00DC6AE1"/>
    <w:rsid w:val="00E05DBE"/>
    <w:rsid w:val="00E3094D"/>
    <w:rsid w:val="00E54E56"/>
    <w:rsid w:val="00E63FCA"/>
    <w:rsid w:val="00E64B17"/>
    <w:rsid w:val="00E6714C"/>
    <w:rsid w:val="00E71EB9"/>
    <w:rsid w:val="00E949B8"/>
    <w:rsid w:val="00EA5504"/>
    <w:rsid w:val="00EA7707"/>
    <w:rsid w:val="00EB75AF"/>
    <w:rsid w:val="00ED3C1A"/>
    <w:rsid w:val="00EF6960"/>
    <w:rsid w:val="00F17121"/>
    <w:rsid w:val="00F53E73"/>
    <w:rsid w:val="00F564F5"/>
    <w:rsid w:val="00F6074E"/>
    <w:rsid w:val="00F96E66"/>
    <w:rsid w:val="00FA6781"/>
    <w:rsid w:val="00FC33C0"/>
    <w:rsid w:val="00FE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7576C4B7"/>
  <w15:docId w15:val="{2022A102-B2B1-4AFD-AF35-269382CC0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link w:val="KopfzeileZchn"/>
    <w:uiPriority w:val="99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KopfzeileZchn">
    <w:name w:val="Kopfzeile Zchn"/>
    <w:basedOn w:val="Absatz-Standardschriftart"/>
    <w:link w:val="Kopfzeile"/>
    <w:uiPriority w:val="99"/>
    <w:rsid w:val="00FE1553"/>
    <w:rPr>
      <w:rFonts w:ascii="Shruti" w:hAnsi="Shruti"/>
      <w:sz w:val="24"/>
      <w:szCs w:val="24"/>
      <w:lang w:val="en-US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FE1553"/>
    <w:rPr>
      <w:rFonts w:ascii="Shruti" w:hAnsi="Shruti"/>
      <w:sz w:val="24"/>
      <w:szCs w:val="24"/>
      <w:lang w:val="en-US" w:eastAsia="de-AT"/>
    </w:rPr>
  </w:style>
  <w:style w:type="paragraph" w:styleId="Textkrper">
    <w:name w:val="Body Text"/>
    <w:basedOn w:val="Standard"/>
    <w:link w:val="TextkrperZchn"/>
    <w:uiPriority w:val="99"/>
    <w:rsid w:val="00FE1553"/>
    <w:pPr>
      <w:spacing w:after="120"/>
    </w:pPr>
    <w:rPr>
      <w:rFonts w:ascii="Courier" w:hAnsi="Courier" w:cs="Courier"/>
      <w:sz w:val="20"/>
      <w:szCs w:val="20"/>
      <w:lang w:val="de-DE"/>
    </w:rPr>
  </w:style>
  <w:style w:type="character" w:customStyle="1" w:styleId="TextkrperZchn">
    <w:name w:val="Textkörper Zchn"/>
    <w:basedOn w:val="Absatz-Standardschriftart"/>
    <w:link w:val="Textkrper"/>
    <w:uiPriority w:val="99"/>
    <w:rsid w:val="00FE1553"/>
    <w:rPr>
      <w:rFonts w:ascii="Courier" w:hAnsi="Courier" w:cs="Courier"/>
      <w:lang w:eastAsia="de-AT"/>
    </w:rPr>
  </w:style>
  <w:style w:type="paragraph" w:styleId="Funotentext">
    <w:name w:val="footnote text"/>
    <w:basedOn w:val="Standard"/>
    <w:link w:val="FunotentextZchn"/>
    <w:semiHidden/>
    <w:unhideWhenUsed/>
    <w:rsid w:val="00FE1553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E1553"/>
    <w:rPr>
      <w:rFonts w:ascii="Shruti" w:hAnsi="Shruti"/>
      <w:lang w:val="en-US" w:eastAsia="de-AT"/>
    </w:rPr>
  </w:style>
  <w:style w:type="paragraph" w:styleId="Listenabsatz">
    <w:name w:val="List Paragraph"/>
    <w:basedOn w:val="Standard"/>
    <w:uiPriority w:val="34"/>
    <w:qFormat/>
    <w:rsid w:val="00FE1553"/>
    <w:pPr>
      <w:ind w:left="720"/>
      <w:contextualSpacing/>
    </w:pPr>
  </w:style>
  <w:style w:type="character" w:styleId="Hyperlink">
    <w:name w:val="Hyperlink"/>
    <w:basedOn w:val="Absatz-Standardschriftart"/>
    <w:rsid w:val="0066054B"/>
    <w:rPr>
      <w:color w:val="0563C1" w:themeColor="hyperlink"/>
      <w:u w:val="single"/>
    </w:rPr>
  </w:style>
  <w:style w:type="paragraph" w:styleId="berarbeitung">
    <w:name w:val="Revision"/>
    <w:hidden/>
    <w:uiPriority w:val="99"/>
    <w:semiHidden/>
    <w:rsid w:val="005F184F"/>
    <w:rPr>
      <w:rFonts w:ascii="Shruti" w:hAnsi="Shruti"/>
      <w:sz w:val="24"/>
      <w:szCs w:val="24"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rzdioezese-wien.at/datenschut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ikariat.sued@edw.or.a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ik.wien-stadt@edw.or.a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vikariat.nord@edw.or.a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C1BCDD689C8D74DB9A3B026BA189338" ma:contentTypeVersion="14" ma:contentTypeDescription="Ein neues Dokument erstellen." ma:contentTypeScope="" ma:versionID="30e7674975558103de2192663767a484">
  <xsd:schema xmlns:xsd="http://www.w3.org/2001/XMLSchema" xmlns:xs="http://www.w3.org/2001/XMLSchema" xmlns:p="http://schemas.microsoft.com/office/2006/metadata/properties" xmlns:ns3="68bf19db-88f9-4969-bc65-82f1efa0e5b6" xmlns:ns4="b036d500-50db-427e-b8d6-2713a4026c3f" targetNamespace="http://schemas.microsoft.com/office/2006/metadata/properties" ma:root="true" ma:fieldsID="866e75c7c0411e54551bae39c9c7ae28" ns3:_="" ns4:_="">
    <xsd:import namespace="68bf19db-88f9-4969-bc65-82f1efa0e5b6"/>
    <xsd:import namespace="b036d500-50db-427e-b8d6-2713a4026c3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f19db-88f9-4969-bc65-82f1efa0e5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Freigabehinweis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6d500-50db-427e-b8d6-2713a4026c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B9B25A-3CC9-41ED-978A-F8B12CAF6FF1}">
  <ds:schemaRefs>
    <ds:schemaRef ds:uri="http://purl.org/dc/elements/1.1/"/>
    <ds:schemaRef ds:uri="http://schemas.microsoft.com/office/infopath/2007/PartnerControls"/>
    <ds:schemaRef ds:uri="b036d500-50db-427e-b8d6-2713a4026c3f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8bf19db-88f9-4969-bc65-82f1efa0e5b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5BB49B9-98D6-4DA4-B604-69802217A9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266AC3-EBD3-4BA5-8791-A90D6AB98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f19db-88f9-4969-bc65-82f1efa0e5b6"/>
    <ds:schemaRef ds:uri="b036d500-50db-427e-b8d6-2713a4026c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84B12CD9.dotm</Template>
  <TotalTime>0</TotalTime>
  <Pages>1</Pages>
  <Words>150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subject/>
  <dc:creator>vsvoel</dc:creator>
  <cp:keywords/>
  <dc:description/>
  <cp:lastModifiedBy>Lobnig Stefan</cp:lastModifiedBy>
  <cp:revision>34</cp:revision>
  <cp:lastPrinted>2022-02-14T09:52:00Z</cp:lastPrinted>
  <dcterms:created xsi:type="dcterms:W3CDTF">2017-03-08T10:35:00Z</dcterms:created>
  <dcterms:modified xsi:type="dcterms:W3CDTF">2022-04-01T09:58:00Z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0x0101002C1BCDD689C8D74DB9A3B026BA189338</vt:lpwstr>
  </property>
</Properties>
</file>