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AEB1DF" w14:textId="26B10BDD" w:rsidR="004E671A" w:rsidRPr="00510D06" w:rsidRDefault="00236BB7" w:rsidP="002A6DD0">
      <w:pPr>
        <w:spacing w:line="276" w:lineRule="auto"/>
        <w:rPr>
          <w:rFonts w:ascii="Open Sans" w:hAnsi="Open Sans" w:cs="Open Sans"/>
          <w:sz w:val="20"/>
          <w:lang w:val="de-DE"/>
        </w:rPr>
      </w:pPr>
      <w:r w:rsidRPr="00510D06">
        <w:rPr>
          <w:rFonts w:ascii="Open Sans" w:hAnsi="Open Sans" w:cs="Open Sans"/>
          <w:sz w:val="20"/>
          <w:lang w:val="de-DE"/>
        </w:rPr>
        <w:t xml:space="preserve">Die </w:t>
      </w:r>
      <w:r w:rsidR="008F44E5">
        <w:rPr>
          <w:rFonts w:ascii="Open Sans" w:hAnsi="Open Sans" w:cs="Open Sans"/>
          <w:sz w:val="20"/>
          <w:lang w:val="de-DE"/>
        </w:rPr>
        <w:t>Teilgemeinde Dorf am Weg</w:t>
      </w:r>
      <w:bookmarkStart w:id="0" w:name="_GoBack"/>
      <w:bookmarkEnd w:id="0"/>
      <w:r w:rsidR="008F44E5">
        <w:rPr>
          <w:rFonts w:ascii="Open Sans" w:hAnsi="Open Sans" w:cs="Open Sans"/>
          <w:sz w:val="20"/>
          <w:lang w:val="de-DE"/>
        </w:rPr>
        <w:t xml:space="preserve"> der </w:t>
      </w:r>
      <w:r w:rsidRPr="00510D06">
        <w:rPr>
          <w:rFonts w:ascii="Open Sans" w:hAnsi="Open Sans" w:cs="Open Sans"/>
          <w:sz w:val="20"/>
          <w:lang w:val="de-DE"/>
        </w:rPr>
        <w:t>Pfarre</w:t>
      </w:r>
      <w:r w:rsidR="50057DBE" w:rsidRPr="00510D06">
        <w:rPr>
          <w:rFonts w:ascii="Open Sans" w:hAnsi="Open Sans" w:cs="Open Sans"/>
          <w:sz w:val="20"/>
          <w:lang w:val="de-DE"/>
        </w:rPr>
        <w:t xml:space="preserve"> Mittendrin</w:t>
      </w:r>
      <w:r w:rsidRPr="00510D06">
        <w:rPr>
          <w:rFonts w:ascii="Open Sans" w:hAnsi="Open Sans" w:cs="Open Sans"/>
          <w:sz w:val="20"/>
          <w:lang w:val="de-DE"/>
        </w:rPr>
        <w:t xml:space="preserve"> ist</w:t>
      </w:r>
      <w:r w:rsidR="00720C7A" w:rsidRPr="00510D06">
        <w:rPr>
          <w:rFonts w:ascii="Open Sans" w:hAnsi="Open Sans" w:cs="Open Sans"/>
          <w:sz w:val="20"/>
          <w:lang w:val="de-DE"/>
        </w:rPr>
        <w:t xml:space="preserve"> </w:t>
      </w:r>
      <w:r w:rsidR="2916BDCA" w:rsidRPr="00510D06">
        <w:rPr>
          <w:rFonts w:ascii="Open Sans" w:hAnsi="Open Sans" w:cs="Open Sans"/>
          <w:sz w:val="20"/>
          <w:lang w:val="de-DE"/>
        </w:rPr>
        <w:t>Teil der</w:t>
      </w:r>
      <w:r w:rsidR="00720C7A" w:rsidRPr="00510D06">
        <w:rPr>
          <w:rFonts w:ascii="Open Sans" w:hAnsi="Open Sans" w:cs="Open Sans"/>
          <w:sz w:val="20"/>
          <w:lang w:val="de-DE"/>
        </w:rPr>
        <w:t xml:space="preserve"> Katholische Kirche</w:t>
      </w:r>
      <w:r w:rsidR="2A5DBA75" w:rsidRPr="00510D06">
        <w:rPr>
          <w:rFonts w:ascii="Open Sans" w:hAnsi="Open Sans" w:cs="Open Sans"/>
          <w:sz w:val="20"/>
          <w:lang w:val="de-DE"/>
        </w:rPr>
        <w:t>, einem globalen Netzwerk des Glaubens und der Nächstenliebe.</w:t>
      </w:r>
      <w:r w:rsidR="156F62E1" w:rsidRPr="00510D06">
        <w:rPr>
          <w:rFonts w:ascii="Open Sans" w:hAnsi="Open Sans" w:cs="Open Sans"/>
          <w:sz w:val="20"/>
          <w:lang w:val="de-DE"/>
        </w:rPr>
        <w:t xml:space="preserve"> </w:t>
      </w:r>
      <w:r w:rsidR="009449A0" w:rsidRPr="00510D06">
        <w:rPr>
          <w:rFonts w:ascii="Open Sans" w:hAnsi="Open Sans" w:cs="Open Sans"/>
          <w:sz w:val="20"/>
          <w:lang w:val="de-DE"/>
        </w:rPr>
        <w:t xml:space="preserve">Als </w:t>
      </w:r>
      <w:r w:rsidR="008F44E5">
        <w:rPr>
          <w:rFonts w:ascii="Open Sans" w:hAnsi="Open Sans" w:cs="Open Sans"/>
          <w:sz w:val="20"/>
          <w:lang w:val="de-DE"/>
        </w:rPr>
        <w:t>Teilgemeinde</w:t>
      </w:r>
      <w:r w:rsidRPr="00510D06">
        <w:rPr>
          <w:rFonts w:ascii="Open Sans" w:hAnsi="Open Sans" w:cs="Open Sans"/>
          <w:sz w:val="20"/>
          <w:lang w:val="de-DE"/>
        </w:rPr>
        <w:t xml:space="preserve"> bieten </w:t>
      </w:r>
      <w:r w:rsidR="009449A0" w:rsidRPr="00510D06">
        <w:rPr>
          <w:rFonts w:ascii="Open Sans" w:hAnsi="Open Sans" w:cs="Open Sans"/>
          <w:sz w:val="20"/>
          <w:lang w:val="de-DE"/>
        </w:rPr>
        <w:t xml:space="preserve">wir </w:t>
      </w:r>
      <w:r w:rsidRPr="00510D06">
        <w:rPr>
          <w:rFonts w:ascii="Open Sans" w:hAnsi="Open Sans" w:cs="Open Sans"/>
          <w:sz w:val="20"/>
          <w:lang w:val="de-DE"/>
        </w:rPr>
        <w:t xml:space="preserve">Menschen vor Ort eine </w:t>
      </w:r>
      <w:r w:rsidR="0013315B" w:rsidRPr="00510D06">
        <w:rPr>
          <w:rFonts w:ascii="Open Sans" w:hAnsi="Open Sans" w:cs="Open Sans"/>
          <w:sz w:val="20"/>
          <w:lang w:val="de-DE"/>
        </w:rPr>
        <w:t>lebe</w:t>
      </w:r>
      <w:r w:rsidR="00C17DE6" w:rsidRPr="00510D06">
        <w:rPr>
          <w:rFonts w:ascii="Open Sans" w:hAnsi="Open Sans" w:cs="Open Sans"/>
          <w:sz w:val="20"/>
          <w:lang w:val="de-DE"/>
        </w:rPr>
        <w:t>ndi</w:t>
      </w:r>
      <w:r w:rsidR="0013315B" w:rsidRPr="00510D06">
        <w:rPr>
          <w:rFonts w:ascii="Open Sans" w:hAnsi="Open Sans" w:cs="Open Sans"/>
          <w:sz w:val="20"/>
          <w:lang w:val="de-DE"/>
        </w:rPr>
        <w:t xml:space="preserve">ge </w:t>
      </w:r>
      <w:r w:rsidRPr="00510D06">
        <w:rPr>
          <w:rFonts w:ascii="Open Sans" w:hAnsi="Open Sans" w:cs="Open Sans"/>
          <w:sz w:val="20"/>
          <w:lang w:val="de-DE"/>
        </w:rPr>
        <w:t xml:space="preserve">Gemeinschaft, in der sie </w:t>
      </w:r>
      <w:r w:rsidR="00B97ACE" w:rsidRPr="00510D06">
        <w:rPr>
          <w:rFonts w:ascii="Open Sans" w:hAnsi="Open Sans" w:cs="Open Sans"/>
          <w:sz w:val="20"/>
          <w:lang w:val="de-DE"/>
        </w:rPr>
        <w:t xml:space="preserve">Gott begegnen, </w:t>
      </w:r>
      <w:r w:rsidRPr="00510D06">
        <w:rPr>
          <w:rFonts w:ascii="Open Sans" w:hAnsi="Open Sans" w:cs="Open Sans"/>
          <w:sz w:val="20"/>
          <w:lang w:val="de-DE"/>
        </w:rPr>
        <w:t xml:space="preserve">ihren Glauben leben und teilen können. Durch unsere Tätigkeit und Angebote </w:t>
      </w:r>
      <w:r w:rsidR="00192B17" w:rsidRPr="00510D06">
        <w:rPr>
          <w:rFonts w:ascii="Open Sans" w:hAnsi="Open Sans" w:cs="Open Sans"/>
          <w:sz w:val="20"/>
          <w:lang w:val="de-DE"/>
        </w:rPr>
        <w:t xml:space="preserve">wollen wir zum Gemeinwohl und erfüllten </w:t>
      </w:r>
      <w:r w:rsidRPr="00510D06">
        <w:rPr>
          <w:rFonts w:ascii="Open Sans" w:hAnsi="Open Sans" w:cs="Open Sans"/>
          <w:sz w:val="20"/>
          <w:lang w:val="de-DE"/>
        </w:rPr>
        <w:t xml:space="preserve">Leben </w:t>
      </w:r>
      <w:r w:rsidR="00A50C86" w:rsidRPr="00510D06">
        <w:rPr>
          <w:rFonts w:ascii="Open Sans" w:hAnsi="Open Sans" w:cs="Open Sans"/>
          <w:sz w:val="20"/>
          <w:lang w:val="de-DE"/>
        </w:rPr>
        <w:t xml:space="preserve">der Menschen </w:t>
      </w:r>
      <w:r w:rsidR="00390621" w:rsidRPr="00510D06">
        <w:rPr>
          <w:rFonts w:ascii="Open Sans" w:hAnsi="Open Sans" w:cs="Open Sans"/>
          <w:sz w:val="20"/>
          <w:lang w:val="de-DE"/>
        </w:rPr>
        <w:t>in</w:t>
      </w:r>
      <w:r w:rsidR="0A30E7A3" w:rsidRPr="00510D06">
        <w:rPr>
          <w:rFonts w:ascii="Open Sans" w:hAnsi="Open Sans" w:cs="Open Sans"/>
          <w:sz w:val="20"/>
          <w:lang w:val="de-DE"/>
        </w:rPr>
        <w:t xml:space="preserve"> der Region</w:t>
      </w:r>
      <w:r w:rsidR="00A50C86" w:rsidRPr="00510D06">
        <w:rPr>
          <w:rFonts w:ascii="Open Sans" w:hAnsi="Open Sans" w:cs="Open Sans"/>
          <w:sz w:val="20"/>
          <w:lang w:val="de-DE"/>
        </w:rPr>
        <w:t xml:space="preserve"> </w:t>
      </w:r>
      <w:r w:rsidR="00192B17" w:rsidRPr="00510D06">
        <w:rPr>
          <w:rFonts w:ascii="Open Sans" w:hAnsi="Open Sans" w:cs="Open Sans"/>
          <w:sz w:val="20"/>
          <w:lang w:val="de-DE"/>
        </w:rPr>
        <w:t>beitragen</w:t>
      </w:r>
      <w:r w:rsidR="00A50C86" w:rsidRPr="00510D06">
        <w:rPr>
          <w:rFonts w:ascii="Open Sans" w:hAnsi="Open Sans" w:cs="Open Sans"/>
          <w:sz w:val="20"/>
          <w:lang w:val="de-DE"/>
        </w:rPr>
        <w:t xml:space="preserve">. </w:t>
      </w:r>
      <w:r w:rsidR="00192B17" w:rsidRPr="00510D06">
        <w:rPr>
          <w:rFonts w:ascii="Open Sans" w:hAnsi="Open Sans" w:cs="Open Sans"/>
          <w:sz w:val="20"/>
          <w:lang w:val="de-DE"/>
        </w:rPr>
        <w:t>Dazu sind wir als Christ/inn</w:t>
      </w:r>
      <w:r w:rsidR="08D5C022" w:rsidRPr="00510D06">
        <w:rPr>
          <w:rFonts w:ascii="Open Sans" w:hAnsi="Open Sans" w:cs="Open Sans"/>
          <w:sz w:val="20"/>
          <w:lang w:val="de-DE"/>
        </w:rPr>
        <w:t>/</w:t>
      </w:r>
      <w:r w:rsidR="00192B17" w:rsidRPr="00510D06">
        <w:rPr>
          <w:rFonts w:ascii="Open Sans" w:hAnsi="Open Sans" w:cs="Open Sans"/>
          <w:sz w:val="20"/>
          <w:lang w:val="de-DE"/>
        </w:rPr>
        <w:t>en berufen.</w:t>
      </w:r>
      <w:r w:rsidR="002A6DD0" w:rsidRPr="00510D06">
        <w:rPr>
          <w:rFonts w:ascii="Open Sans" w:hAnsi="Open Sans" w:cs="Open Sans"/>
          <w:sz w:val="20"/>
          <w:lang w:val="de-DE"/>
        </w:rPr>
        <w:t xml:space="preserve"> </w:t>
      </w:r>
    </w:p>
    <w:p w14:paraId="4AFD4CB3" w14:textId="4718606B" w:rsidR="00510D06" w:rsidRPr="00510D06" w:rsidRDefault="00510D06" w:rsidP="00510D06">
      <w:pPr>
        <w:jc w:val="center"/>
        <w:rPr>
          <w:rFonts w:ascii="Open Sans" w:hAnsi="Open Sans" w:cs="Open Sans"/>
          <w:sz w:val="36"/>
          <w:szCs w:val="40"/>
          <w:lang w:val="de-DE"/>
        </w:rPr>
      </w:pPr>
      <w:r w:rsidRPr="00510D06">
        <w:rPr>
          <w:rFonts w:ascii="Open Sans" w:hAnsi="Open Sans" w:cs="Open Sans"/>
          <w:sz w:val="36"/>
          <w:szCs w:val="40"/>
          <w:lang w:val="de-DE"/>
        </w:rPr>
        <w:t xml:space="preserve">EHRENAMTLICHES MITGLIED IM </w:t>
      </w:r>
      <w:r w:rsidR="008F44E5">
        <w:rPr>
          <w:rFonts w:ascii="Open Sans" w:hAnsi="Open Sans" w:cs="Open Sans"/>
          <w:sz w:val="36"/>
          <w:szCs w:val="40"/>
          <w:lang w:val="de-DE"/>
        </w:rPr>
        <w:t>GEMEINDEAUSSCHUSS</w:t>
      </w:r>
    </w:p>
    <w:p w14:paraId="1D8CA7B0" w14:textId="711C956D" w:rsidR="00D504DD" w:rsidRPr="00510D06" w:rsidRDefault="00720C7A" w:rsidP="002A6DD0">
      <w:pPr>
        <w:spacing w:line="276" w:lineRule="auto"/>
        <w:rPr>
          <w:rFonts w:ascii="Open Sans" w:hAnsi="Open Sans" w:cs="Open Sans"/>
          <w:sz w:val="20"/>
          <w:lang w:val="de-DE"/>
        </w:rPr>
      </w:pPr>
      <w:r w:rsidRPr="00510D06">
        <w:rPr>
          <w:rFonts w:ascii="Open Sans" w:hAnsi="Open Sans" w:cs="Open Sans"/>
          <w:sz w:val="20"/>
          <w:lang w:val="de-DE"/>
        </w:rPr>
        <w:t xml:space="preserve">Der </w:t>
      </w:r>
      <w:r w:rsidR="008F44E5">
        <w:rPr>
          <w:rFonts w:ascii="Open Sans" w:hAnsi="Open Sans" w:cs="Open Sans"/>
          <w:sz w:val="20"/>
          <w:lang w:val="de-DE"/>
        </w:rPr>
        <w:t>Gemeindeausschuss</w:t>
      </w:r>
      <w:r w:rsidRPr="00510D06">
        <w:rPr>
          <w:rFonts w:ascii="Open Sans" w:hAnsi="Open Sans" w:cs="Open Sans"/>
          <w:sz w:val="20"/>
          <w:lang w:val="de-DE"/>
        </w:rPr>
        <w:t xml:space="preserve"> ist das zentrale Beratungs- und Entscheidungsgremium für alle pastorale Tätigkeiten </w:t>
      </w:r>
      <w:r w:rsidR="009449A0" w:rsidRPr="00510D06">
        <w:rPr>
          <w:rFonts w:ascii="Open Sans" w:hAnsi="Open Sans" w:cs="Open Sans"/>
          <w:sz w:val="20"/>
          <w:lang w:val="de-DE"/>
        </w:rPr>
        <w:t>der</w:t>
      </w:r>
      <w:r w:rsidRPr="00510D06">
        <w:rPr>
          <w:rFonts w:ascii="Open Sans" w:hAnsi="Open Sans" w:cs="Open Sans"/>
          <w:sz w:val="20"/>
          <w:lang w:val="de-DE"/>
        </w:rPr>
        <w:t xml:space="preserve"> </w:t>
      </w:r>
      <w:r w:rsidR="008F44E5">
        <w:rPr>
          <w:rFonts w:ascii="Open Sans" w:hAnsi="Open Sans" w:cs="Open Sans"/>
          <w:sz w:val="20"/>
          <w:lang w:val="de-DE"/>
        </w:rPr>
        <w:t>Teilgemeinde</w:t>
      </w:r>
      <w:r w:rsidRPr="00510D06">
        <w:rPr>
          <w:rFonts w:ascii="Open Sans" w:hAnsi="Open Sans" w:cs="Open Sans"/>
          <w:sz w:val="20"/>
          <w:lang w:val="de-DE"/>
        </w:rPr>
        <w:t>. Es kann</w:t>
      </w:r>
      <w:r w:rsidR="009449A0" w:rsidRPr="00510D06">
        <w:rPr>
          <w:rFonts w:ascii="Open Sans" w:hAnsi="Open Sans" w:cs="Open Sans"/>
          <w:sz w:val="20"/>
          <w:lang w:val="de-DE"/>
        </w:rPr>
        <w:t xml:space="preserve"> aus 5 bis 36 Personen bestehen und wird am 20. März 2022 neu gewählt. Dafür suchen wir Kandidat/inn</w:t>
      </w:r>
      <w:r w:rsidR="6617A38E" w:rsidRPr="00510D06">
        <w:rPr>
          <w:rFonts w:ascii="Open Sans" w:hAnsi="Open Sans" w:cs="Open Sans"/>
          <w:sz w:val="20"/>
          <w:lang w:val="de-DE"/>
        </w:rPr>
        <w:t>/</w:t>
      </w:r>
      <w:r w:rsidR="009449A0" w:rsidRPr="00510D06">
        <w:rPr>
          <w:rFonts w:ascii="Open Sans" w:hAnsi="Open Sans" w:cs="Open Sans"/>
          <w:sz w:val="20"/>
          <w:lang w:val="de-DE"/>
        </w:rPr>
        <w:t>en.</w:t>
      </w:r>
    </w:p>
    <w:p w14:paraId="14AD659B" w14:textId="07C31A68" w:rsidR="00720C7A" w:rsidRPr="00510D06" w:rsidRDefault="002A6DD0" w:rsidP="00304F05">
      <w:pPr>
        <w:spacing w:after="0" w:line="276" w:lineRule="auto"/>
        <w:rPr>
          <w:rFonts w:ascii="Open Sans" w:hAnsi="Open Sans" w:cs="Open Sans"/>
          <w:b/>
          <w:sz w:val="20"/>
          <w:szCs w:val="20"/>
          <w:lang w:val="de-DE"/>
        </w:rPr>
      </w:pPr>
      <w:r w:rsidRPr="00510D06">
        <w:rPr>
          <w:rFonts w:ascii="Open Sans" w:hAnsi="Open Sans" w:cs="Open Sans"/>
          <w:b/>
          <w:sz w:val="20"/>
          <w:szCs w:val="20"/>
          <w:lang w:val="de-DE"/>
        </w:rPr>
        <w:br/>
      </w:r>
      <w:r w:rsidR="00720C7A" w:rsidRPr="00510D06">
        <w:rPr>
          <w:rFonts w:ascii="Open Sans" w:hAnsi="Open Sans" w:cs="Open Sans"/>
          <w:b/>
          <w:sz w:val="20"/>
          <w:szCs w:val="20"/>
          <w:lang w:val="de-DE"/>
        </w:rPr>
        <w:t>Was ist zu tun?</w:t>
      </w:r>
    </w:p>
    <w:p w14:paraId="5B1FAF44" w14:textId="059B3350" w:rsidR="00720C7A" w:rsidRPr="00510D06" w:rsidRDefault="00720C7A" w:rsidP="002A6DD0">
      <w:pPr>
        <w:pStyle w:val="Listenabsatz"/>
        <w:numPr>
          <w:ilvl w:val="0"/>
          <w:numId w:val="2"/>
        </w:numPr>
        <w:spacing w:line="276" w:lineRule="auto"/>
        <w:rPr>
          <w:rFonts w:ascii="Open Sans" w:eastAsiaTheme="minorEastAsia" w:hAnsi="Open Sans" w:cs="Open Sans"/>
          <w:sz w:val="20"/>
          <w:lang w:val="de-DE" w:eastAsia="de-AT"/>
        </w:rPr>
      </w:pPr>
      <w:r w:rsidRPr="00510D06">
        <w:rPr>
          <w:rFonts w:ascii="Open Sans" w:eastAsiaTheme="minorEastAsia" w:hAnsi="Open Sans" w:cs="Open Sans"/>
          <w:sz w:val="20"/>
          <w:lang w:val="de-DE" w:eastAsia="de-AT"/>
        </w:rPr>
        <w:t>Teilnahme als stimmberechtigtes Mitglied an den quartalsmäßigen Sitzungen und der jährlichen Klausur</w:t>
      </w:r>
    </w:p>
    <w:p w14:paraId="59FAB956" w14:textId="727D09A1" w:rsidR="00720C7A" w:rsidRPr="00510D06" w:rsidRDefault="1F20213D" w:rsidP="438CB569">
      <w:pPr>
        <w:pStyle w:val="Listenabsatz"/>
        <w:numPr>
          <w:ilvl w:val="0"/>
          <w:numId w:val="2"/>
        </w:numPr>
        <w:spacing w:line="276" w:lineRule="auto"/>
        <w:rPr>
          <w:rFonts w:ascii="Open Sans" w:eastAsiaTheme="minorEastAsia" w:hAnsi="Open Sans" w:cs="Open Sans"/>
          <w:sz w:val="20"/>
          <w:lang w:val="de-DE" w:eastAsia="de-AT"/>
        </w:rPr>
      </w:pPr>
      <w:r w:rsidRPr="00510D06">
        <w:rPr>
          <w:rFonts w:ascii="Open Sans" w:eastAsiaTheme="minorEastAsia" w:hAnsi="Open Sans" w:cs="Open Sans"/>
          <w:sz w:val="20"/>
          <w:lang w:val="de-DE" w:eastAsia="de-AT"/>
        </w:rPr>
        <w:t xml:space="preserve">Reflexion und Beratung der einzelnen Tagesordnungspunkte </w:t>
      </w:r>
      <w:r w:rsidR="6FAD1398" w:rsidRPr="00510D06">
        <w:rPr>
          <w:rFonts w:ascii="Open Sans" w:eastAsiaTheme="minorEastAsia" w:hAnsi="Open Sans" w:cs="Open Sans"/>
          <w:sz w:val="20"/>
          <w:lang w:val="de-DE" w:eastAsia="de-AT"/>
        </w:rPr>
        <w:t>anhand de</w:t>
      </w:r>
      <w:r w:rsidR="40B738D6" w:rsidRPr="00510D06">
        <w:rPr>
          <w:rFonts w:ascii="Open Sans" w:eastAsiaTheme="minorEastAsia" w:hAnsi="Open Sans" w:cs="Open Sans"/>
          <w:sz w:val="20"/>
          <w:lang w:val="de-DE" w:eastAsia="de-AT"/>
        </w:rPr>
        <w:t xml:space="preserve">s </w:t>
      </w:r>
      <w:r w:rsidR="0BDE8B5C" w:rsidRPr="00510D06">
        <w:rPr>
          <w:rFonts w:ascii="Open Sans" w:eastAsiaTheme="minorEastAsia" w:hAnsi="Open Sans" w:cs="Open Sans"/>
          <w:sz w:val="20"/>
          <w:lang w:val="de-DE" w:eastAsia="de-AT"/>
        </w:rPr>
        <w:t>Pastoralkonzept</w:t>
      </w:r>
      <w:r w:rsidR="5E1A3897" w:rsidRPr="00510D06">
        <w:rPr>
          <w:rFonts w:ascii="Open Sans" w:eastAsiaTheme="minorEastAsia" w:hAnsi="Open Sans" w:cs="Open Sans"/>
          <w:sz w:val="20"/>
          <w:lang w:val="de-DE" w:eastAsia="de-AT"/>
        </w:rPr>
        <w:t>s</w:t>
      </w:r>
      <w:r w:rsidR="40B738D6" w:rsidRPr="00510D06">
        <w:rPr>
          <w:rFonts w:ascii="Open Sans" w:eastAsiaTheme="minorEastAsia" w:hAnsi="Open Sans" w:cs="Open Sans"/>
          <w:sz w:val="20"/>
          <w:lang w:val="de-DE" w:eastAsia="de-AT"/>
        </w:rPr>
        <w:t xml:space="preserve"> der Pfarre</w:t>
      </w:r>
    </w:p>
    <w:p w14:paraId="14A42327" w14:textId="10B6FBEF" w:rsidR="00720C7A" w:rsidRPr="00510D06" w:rsidRDefault="4C4DDBBC" w:rsidP="438CB569">
      <w:pPr>
        <w:pStyle w:val="Listenabsatz"/>
        <w:numPr>
          <w:ilvl w:val="0"/>
          <w:numId w:val="2"/>
        </w:numPr>
        <w:spacing w:line="276" w:lineRule="auto"/>
        <w:rPr>
          <w:rFonts w:ascii="Open Sans" w:hAnsi="Open Sans" w:cs="Open Sans"/>
          <w:sz w:val="20"/>
          <w:lang w:val="de-DE" w:eastAsia="de-AT"/>
        </w:rPr>
      </w:pPr>
      <w:r w:rsidRPr="00510D06">
        <w:rPr>
          <w:rFonts w:ascii="Open Sans" w:eastAsiaTheme="minorEastAsia" w:hAnsi="Open Sans" w:cs="Open Sans"/>
          <w:sz w:val="20"/>
          <w:lang w:val="de-DE" w:eastAsia="de-AT"/>
        </w:rPr>
        <w:t xml:space="preserve">Innovative Weiterentwicklung der </w:t>
      </w:r>
      <w:r w:rsidR="008F44E5">
        <w:rPr>
          <w:rFonts w:ascii="Open Sans" w:eastAsiaTheme="minorEastAsia" w:hAnsi="Open Sans" w:cs="Open Sans"/>
          <w:sz w:val="20"/>
          <w:lang w:val="de-DE" w:eastAsia="de-AT"/>
        </w:rPr>
        <w:t>Teilg</w:t>
      </w:r>
      <w:r w:rsidRPr="00510D06">
        <w:rPr>
          <w:rFonts w:ascii="Open Sans" w:eastAsiaTheme="minorEastAsia" w:hAnsi="Open Sans" w:cs="Open Sans"/>
          <w:sz w:val="20"/>
          <w:lang w:val="de-DE" w:eastAsia="de-AT"/>
        </w:rPr>
        <w:t>emeinde im Sinne missionarischer Jüngerschaft</w:t>
      </w:r>
    </w:p>
    <w:p w14:paraId="1FBD1095" w14:textId="2C58150A" w:rsidR="00720C7A" w:rsidRPr="00510D06" w:rsidRDefault="00720C7A" w:rsidP="00304F05">
      <w:pPr>
        <w:spacing w:after="0" w:line="276" w:lineRule="auto"/>
        <w:rPr>
          <w:rFonts w:ascii="Open Sans" w:hAnsi="Open Sans" w:cs="Open Sans"/>
          <w:b/>
          <w:bCs/>
          <w:sz w:val="20"/>
          <w:lang w:val="de-DE"/>
        </w:rPr>
      </w:pPr>
      <w:r w:rsidRPr="00510D06">
        <w:rPr>
          <w:rFonts w:ascii="Open Sans" w:hAnsi="Open Sans" w:cs="Open Sans"/>
          <w:b/>
          <w:bCs/>
          <w:sz w:val="20"/>
          <w:lang w:val="de-DE"/>
        </w:rPr>
        <w:t>Was erwarten wir?</w:t>
      </w:r>
    </w:p>
    <w:p w14:paraId="3331DBBA" w14:textId="281C0363" w:rsidR="00720C7A" w:rsidRPr="00510D06" w:rsidRDefault="00720C7A" w:rsidP="002A6DD0">
      <w:pPr>
        <w:pStyle w:val="Listenabsatz"/>
        <w:numPr>
          <w:ilvl w:val="0"/>
          <w:numId w:val="1"/>
        </w:numPr>
        <w:spacing w:line="276" w:lineRule="auto"/>
        <w:rPr>
          <w:rFonts w:ascii="Open Sans" w:eastAsiaTheme="minorEastAsia" w:hAnsi="Open Sans" w:cs="Open Sans"/>
          <w:sz w:val="20"/>
          <w:lang w:val="de-DE" w:eastAsia="de-AT"/>
        </w:rPr>
      </w:pPr>
      <w:r w:rsidRPr="00510D06">
        <w:rPr>
          <w:rFonts w:ascii="Open Sans" w:eastAsiaTheme="minorEastAsia" w:hAnsi="Open Sans" w:cs="Open Sans"/>
          <w:sz w:val="20"/>
          <w:lang w:val="de-DE" w:eastAsia="de-AT"/>
        </w:rPr>
        <w:t xml:space="preserve">Katholische/r Christ/in, der entweder bereits gefirmt oder über 16 Jahre alt ist und sich zu Glaube und Ordnung der Kirche bekennt </w:t>
      </w:r>
    </w:p>
    <w:p w14:paraId="1AC73FDF" w14:textId="2DB99674" w:rsidR="00720C7A" w:rsidRPr="00510D06" w:rsidRDefault="7E4D47F7" w:rsidP="002A6DD0">
      <w:pPr>
        <w:pStyle w:val="Listenabsatz"/>
        <w:numPr>
          <w:ilvl w:val="0"/>
          <w:numId w:val="1"/>
        </w:numPr>
        <w:spacing w:line="276" w:lineRule="auto"/>
        <w:rPr>
          <w:rFonts w:ascii="Open Sans" w:eastAsiaTheme="minorEastAsia" w:hAnsi="Open Sans" w:cs="Open Sans"/>
          <w:sz w:val="20"/>
          <w:lang w:val="de-DE" w:eastAsia="de-AT"/>
        </w:rPr>
      </w:pPr>
      <w:r w:rsidRPr="00510D06">
        <w:rPr>
          <w:rFonts w:ascii="Open Sans" w:eastAsiaTheme="minorEastAsia" w:hAnsi="Open Sans" w:cs="Open Sans"/>
          <w:sz w:val="20"/>
          <w:lang w:val="de-DE" w:eastAsia="de-AT"/>
        </w:rPr>
        <w:t>R</w:t>
      </w:r>
      <w:r w:rsidR="00720C7A" w:rsidRPr="00510D06">
        <w:rPr>
          <w:rFonts w:ascii="Open Sans" w:eastAsiaTheme="minorEastAsia" w:hAnsi="Open Sans" w:cs="Open Sans"/>
          <w:sz w:val="20"/>
          <w:lang w:val="de-DE" w:eastAsia="de-AT"/>
        </w:rPr>
        <w:t xml:space="preserve">egelmäßige Teilnahme am Leben der </w:t>
      </w:r>
      <w:r w:rsidR="008F44E5">
        <w:rPr>
          <w:rFonts w:ascii="Open Sans" w:eastAsiaTheme="minorEastAsia" w:hAnsi="Open Sans" w:cs="Open Sans"/>
          <w:sz w:val="20"/>
          <w:lang w:val="de-DE" w:eastAsia="de-AT"/>
        </w:rPr>
        <w:t>Teilgemeinde</w:t>
      </w:r>
      <w:r w:rsidR="00720C7A" w:rsidRPr="00510D06">
        <w:rPr>
          <w:rFonts w:ascii="Open Sans" w:eastAsiaTheme="minorEastAsia" w:hAnsi="Open Sans" w:cs="Open Sans"/>
          <w:sz w:val="20"/>
          <w:lang w:val="de-DE" w:eastAsia="de-AT"/>
        </w:rPr>
        <w:t xml:space="preserve"> </w:t>
      </w:r>
    </w:p>
    <w:p w14:paraId="67FC8F14" w14:textId="42F69773" w:rsidR="00720C7A" w:rsidRPr="00510D06" w:rsidRDefault="00720C7A" w:rsidP="438CB569">
      <w:pPr>
        <w:pStyle w:val="Listenabsatz"/>
        <w:numPr>
          <w:ilvl w:val="0"/>
          <w:numId w:val="1"/>
        </w:numPr>
        <w:spacing w:line="276" w:lineRule="auto"/>
        <w:rPr>
          <w:rFonts w:ascii="Open Sans" w:eastAsiaTheme="minorEastAsia" w:hAnsi="Open Sans" w:cs="Open Sans"/>
          <w:sz w:val="20"/>
          <w:lang w:val="de-DE" w:eastAsia="de-AT"/>
        </w:rPr>
      </w:pPr>
      <w:r w:rsidRPr="00510D06">
        <w:rPr>
          <w:rFonts w:ascii="Open Sans" w:eastAsiaTheme="minorEastAsia" w:hAnsi="Open Sans" w:cs="Open Sans"/>
          <w:sz w:val="20"/>
          <w:lang w:val="de-DE" w:eastAsia="de-AT"/>
        </w:rPr>
        <w:t>Teamfähigkeit</w:t>
      </w:r>
    </w:p>
    <w:p w14:paraId="74BDC4C7" w14:textId="0D22A2CE" w:rsidR="00720C7A" w:rsidRPr="00510D06" w:rsidRDefault="2EA44D0E" w:rsidP="438CB569">
      <w:pPr>
        <w:pStyle w:val="Listenabsatz"/>
        <w:numPr>
          <w:ilvl w:val="0"/>
          <w:numId w:val="1"/>
        </w:numPr>
        <w:spacing w:line="276" w:lineRule="auto"/>
        <w:rPr>
          <w:rFonts w:ascii="Open Sans" w:hAnsi="Open Sans" w:cs="Open Sans"/>
          <w:sz w:val="20"/>
          <w:lang w:val="de-DE" w:eastAsia="de-AT"/>
        </w:rPr>
      </w:pPr>
      <w:r w:rsidRPr="00510D06">
        <w:rPr>
          <w:rFonts w:ascii="Open Sans" w:eastAsiaTheme="minorEastAsia" w:hAnsi="Open Sans" w:cs="Open Sans"/>
          <w:sz w:val="20"/>
          <w:lang w:val="de-DE" w:eastAsia="de-AT"/>
        </w:rPr>
        <w:t>Engagement für die Dauer der Periode (max. 5</w:t>
      </w:r>
      <w:r w:rsidR="00720C7A" w:rsidRPr="00510D06">
        <w:rPr>
          <w:rFonts w:ascii="Open Sans" w:eastAsiaTheme="minorEastAsia" w:hAnsi="Open Sans" w:cs="Open Sans"/>
          <w:sz w:val="20"/>
          <w:lang w:val="de-DE" w:eastAsia="de-AT"/>
        </w:rPr>
        <w:t xml:space="preserve"> Jahre</w:t>
      </w:r>
      <w:r w:rsidR="6DCD7B38" w:rsidRPr="00510D06">
        <w:rPr>
          <w:rFonts w:ascii="Open Sans" w:eastAsiaTheme="minorEastAsia" w:hAnsi="Open Sans" w:cs="Open Sans"/>
          <w:sz w:val="20"/>
          <w:lang w:val="de-DE" w:eastAsia="de-AT"/>
        </w:rPr>
        <w:t>)</w:t>
      </w:r>
      <w:r w:rsidR="00720C7A" w:rsidRPr="00510D06">
        <w:rPr>
          <w:rFonts w:ascii="Open Sans" w:eastAsiaTheme="minorEastAsia" w:hAnsi="Open Sans" w:cs="Open Sans"/>
          <w:sz w:val="20"/>
          <w:lang w:val="de-DE" w:eastAsia="de-AT"/>
        </w:rPr>
        <w:t>, ein Ausstieg ist jederzeit möglich</w:t>
      </w:r>
      <w:r w:rsidR="00D504DD" w:rsidRPr="00510D06">
        <w:rPr>
          <w:rFonts w:ascii="Open Sans" w:eastAsiaTheme="minorEastAsia" w:hAnsi="Open Sans" w:cs="Open Sans"/>
          <w:sz w:val="20"/>
          <w:lang w:val="de-DE" w:eastAsia="de-AT"/>
        </w:rPr>
        <w:t>.</w:t>
      </w:r>
    </w:p>
    <w:p w14:paraId="2F32F689" w14:textId="2E1EB4D1" w:rsidR="00720C7A" w:rsidRPr="00510D06" w:rsidRDefault="00720C7A" w:rsidP="00304F05">
      <w:pPr>
        <w:spacing w:after="0" w:line="276" w:lineRule="auto"/>
        <w:rPr>
          <w:rFonts w:ascii="Open Sans" w:hAnsi="Open Sans" w:cs="Open Sans"/>
          <w:b/>
          <w:sz w:val="20"/>
          <w:szCs w:val="20"/>
          <w:lang w:val="de-DE"/>
        </w:rPr>
      </w:pPr>
      <w:r w:rsidRPr="00510D06">
        <w:rPr>
          <w:rFonts w:ascii="Open Sans" w:hAnsi="Open Sans" w:cs="Open Sans"/>
          <w:b/>
          <w:sz w:val="20"/>
          <w:szCs w:val="20"/>
          <w:lang w:val="de-DE"/>
        </w:rPr>
        <w:t>Was bieten wir?</w:t>
      </w:r>
    </w:p>
    <w:p w14:paraId="5128C381" w14:textId="0992F55F" w:rsidR="00720C7A" w:rsidRPr="00510D06" w:rsidRDefault="00720C7A" w:rsidP="002A6DD0">
      <w:pPr>
        <w:pStyle w:val="Listenabsatz"/>
        <w:numPr>
          <w:ilvl w:val="0"/>
          <w:numId w:val="4"/>
        </w:numPr>
        <w:spacing w:line="276" w:lineRule="auto"/>
        <w:rPr>
          <w:rFonts w:ascii="Open Sans" w:hAnsi="Open Sans" w:cs="Open Sans"/>
          <w:sz w:val="20"/>
          <w:lang w:val="de-DE"/>
        </w:rPr>
      </w:pPr>
      <w:r w:rsidRPr="00510D06">
        <w:rPr>
          <w:rFonts w:ascii="Open Sans" w:hAnsi="Open Sans" w:cs="Open Sans"/>
          <w:sz w:val="20"/>
          <w:lang w:val="de-DE"/>
        </w:rPr>
        <w:t xml:space="preserve">Gestaltung des kirchlichen Lebens vor Ort </w:t>
      </w:r>
      <w:r w:rsidR="008F44E5">
        <w:rPr>
          <w:rFonts w:ascii="Open Sans" w:hAnsi="Open Sans" w:cs="Open Sans"/>
          <w:sz w:val="20"/>
          <w:lang w:val="de-DE"/>
        </w:rPr>
        <w:t xml:space="preserve">mit </w:t>
      </w:r>
      <w:r w:rsidR="6D0A99A9" w:rsidRPr="00510D06">
        <w:rPr>
          <w:rFonts w:ascii="Open Sans" w:hAnsi="Open Sans" w:cs="Open Sans"/>
          <w:sz w:val="20"/>
          <w:lang w:val="de-DE"/>
        </w:rPr>
        <w:t xml:space="preserve">50 </w:t>
      </w:r>
      <w:r w:rsidR="676BF017" w:rsidRPr="00510D06">
        <w:rPr>
          <w:rFonts w:ascii="Open Sans" w:hAnsi="Open Sans" w:cs="Open Sans"/>
          <w:sz w:val="20"/>
          <w:lang w:val="de-DE"/>
        </w:rPr>
        <w:t>motivierten</w:t>
      </w:r>
      <w:r w:rsidR="1CA84E70" w:rsidRPr="00510D06">
        <w:rPr>
          <w:rFonts w:ascii="Open Sans" w:hAnsi="Open Sans" w:cs="Open Sans"/>
          <w:sz w:val="20"/>
          <w:lang w:val="de-DE"/>
        </w:rPr>
        <w:t xml:space="preserve"> </w:t>
      </w:r>
      <w:r w:rsidR="6D0A99A9" w:rsidRPr="00510D06">
        <w:rPr>
          <w:rFonts w:ascii="Open Sans" w:hAnsi="Open Sans" w:cs="Open Sans"/>
          <w:sz w:val="20"/>
          <w:lang w:val="de-DE"/>
        </w:rPr>
        <w:t>Mitarbeiter</w:t>
      </w:r>
      <w:r w:rsidR="00180802" w:rsidRPr="00510D06">
        <w:rPr>
          <w:rFonts w:ascii="Open Sans" w:hAnsi="Open Sans" w:cs="Open Sans"/>
          <w:sz w:val="20"/>
          <w:lang w:val="de-DE"/>
        </w:rPr>
        <w:t>/</w:t>
      </w:r>
      <w:r w:rsidR="6D0A99A9" w:rsidRPr="00510D06">
        <w:rPr>
          <w:rFonts w:ascii="Open Sans" w:hAnsi="Open Sans" w:cs="Open Sans"/>
          <w:sz w:val="20"/>
          <w:lang w:val="de-DE"/>
        </w:rPr>
        <w:t>inne</w:t>
      </w:r>
      <w:r w:rsidR="230EF5B1" w:rsidRPr="00510D06">
        <w:rPr>
          <w:rFonts w:ascii="Open Sans" w:hAnsi="Open Sans" w:cs="Open Sans"/>
          <w:sz w:val="20"/>
          <w:lang w:val="de-DE"/>
        </w:rPr>
        <w:t>/</w:t>
      </w:r>
      <w:r w:rsidR="6D0A99A9" w:rsidRPr="00510D06">
        <w:rPr>
          <w:rFonts w:ascii="Open Sans" w:hAnsi="Open Sans" w:cs="Open Sans"/>
          <w:sz w:val="20"/>
          <w:lang w:val="de-DE"/>
        </w:rPr>
        <w:t xml:space="preserve">n </w:t>
      </w:r>
    </w:p>
    <w:p w14:paraId="23E10E9F" w14:textId="36AF5EF3" w:rsidR="00720C7A" w:rsidRPr="00510D06" w:rsidRDefault="00720C7A" w:rsidP="002A6DD0">
      <w:pPr>
        <w:pStyle w:val="Listenabsatz"/>
        <w:numPr>
          <w:ilvl w:val="0"/>
          <w:numId w:val="4"/>
        </w:numPr>
        <w:spacing w:line="276" w:lineRule="auto"/>
        <w:rPr>
          <w:rFonts w:ascii="Open Sans" w:eastAsiaTheme="minorEastAsia" w:hAnsi="Open Sans" w:cs="Open Sans"/>
          <w:sz w:val="20"/>
          <w:lang w:val="de-DE" w:eastAsia="de-AT"/>
        </w:rPr>
      </w:pPr>
      <w:r w:rsidRPr="00510D06">
        <w:rPr>
          <w:rFonts w:ascii="Open Sans" w:eastAsiaTheme="minorEastAsia" w:hAnsi="Open Sans" w:cs="Open Sans"/>
          <w:sz w:val="20"/>
          <w:lang w:val="de-DE" w:eastAsia="de-AT"/>
        </w:rPr>
        <w:t xml:space="preserve">Konkretes Handlungsumfeld für deinen Glauben </w:t>
      </w:r>
    </w:p>
    <w:p w14:paraId="36C11698" w14:textId="084E01EB" w:rsidR="594F65F5" w:rsidRPr="00510D06" w:rsidRDefault="594F65F5" w:rsidP="002A6DD0">
      <w:pPr>
        <w:pStyle w:val="Listenabsatz"/>
        <w:numPr>
          <w:ilvl w:val="0"/>
          <w:numId w:val="4"/>
        </w:numPr>
        <w:spacing w:line="276" w:lineRule="auto"/>
        <w:rPr>
          <w:rFonts w:ascii="Open Sans" w:eastAsiaTheme="minorEastAsia" w:hAnsi="Open Sans" w:cs="Open Sans"/>
          <w:sz w:val="20"/>
          <w:lang w:val="de-DE" w:eastAsia="de-AT"/>
        </w:rPr>
      </w:pPr>
      <w:r w:rsidRPr="00510D06">
        <w:rPr>
          <w:rFonts w:ascii="Open Sans" w:eastAsiaTheme="minorEastAsia" w:hAnsi="Open Sans" w:cs="Open Sans"/>
          <w:sz w:val="20"/>
          <w:lang w:val="de-DE" w:eastAsia="de-AT"/>
        </w:rPr>
        <w:t xml:space="preserve">Möglichkeit zum Engagement auch in anderen Tätigkeitsfeldern der </w:t>
      </w:r>
      <w:r w:rsidR="6627D31A" w:rsidRPr="00510D06">
        <w:rPr>
          <w:rFonts w:ascii="Open Sans" w:eastAsiaTheme="minorEastAsia" w:hAnsi="Open Sans" w:cs="Open Sans"/>
          <w:sz w:val="20"/>
          <w:lang w:val="de-DE" w:eastAsia="de-AT"/>
        </w:rPr>
        <w:t>Pfarre</w:t>
      </w:r>
    </w:p>
    <w:p w14:paraId="44D6C6D8" w14:textId="610CD626" w:rsidR="00842E61" w:rsidRPr="00510D06" w:rsidRDefault="1211E6E5" w:rsidP="002A6DD0">
      <w:pPr>
        <w:pStyle w:val="Listenabsatz"/>
        <w:numPr>
          <w:ilvl w:val="0"/>
          <w:numId w:val="4"/>
        </w:numPr>
        <w:spacing w:line="276" w:lineRule="auto"/>
        <w:rPr>
          <w:rFonts w:ascii="Open Sans" w:eastAsiaTheme="minorEastAsia" w:hAnsi="Open Sans" w:cs="Open Sans"/>
          <w:sz w:val="20"/>
          <w:lang w:val="de-DE" w:eastAsia="de-AT"/>
        </w:rPr>
      </w:pPr>
      <w:r w:rsidRPr="00510D06">
        <w:rPr>
          <w:rFonts w:ascii="Open Sans" w:eastAsiaTheme="minorEastAsia" w:hAnsi="Open Sans" w:cs="Open Sans"/>
          <w:sz w:val="20"/>
          <w:lang w:val="de-DE" w:eastAsia="de-AT"/>
        </w:rPr>
        <w:t>Weiterbildungsangebote der Erzdiözese Wien</w:t>
      </w:r>
      <w:r w:rsidR="1DE8A86E" w:rsidRPr="00510D06">
        <w:rPr>
          <w:rFonts w:ascii="Open Sans" w:eastAsiaTheme="minorEastAsia" w:hAnsi="Open Sans" w:cs="Open Sans"/>
          <w:sz w:val="20"/>
          <w:lang w:val="de-DE" w:eastAsia="de-AT"/>
        </w:rPr>
        <w:t xml:space="preserve"> </w:t>
      </w:r>
    </w:p>
    <w:p w14:paraId="51B7DDBF" w14:textId="5FCFBF42" w:rsidR="00720C7A" w:rsidRPr="00510D06" w:rsidRDefault="3768BC06" w:rsidP="002A6DD0">
      <w:pPr>
        <w:pStyle w:val="Listenabsatz"/>
        <w:numPr>
          <w:ilvl w:val="0"/>
          <w:numId w:val="4"/>
        </w:numPr>
        <w:spacing w:line="276" w:lineRule="auto"/>
        <w:rPr>
          <w:rFonts w:ascii="Open Sans" w:eastAsiaTheme="minorEastAsia" w:hAnsi="Open Sans" w:cs="Open Sans"/>
          <w:sz w:val="20"/>
          <w:lang w:val="de-DE" w:eastAsia="de-AT"/>
        </w:rPr>
      </w:pPr>
      <w:r w:rsidRPr="00510D06">
        <w:rPr>
          <w:rFonts w:ascii="Open Sans" w:eastAsiaTheme="minorEastAsia" w:hAnsi="Open Sans" w:cs="Open Sans"/>
          <w:sz w:val="20"/>
          <w:lang w:val="de-DE" w:eastAsia="de-AT"/>
        </w:rPr>
        <w:t>Rückerstattung vereinbarter Kosten, die im Rahmen der Tätigkeit entstehen</w:t>
      </w:r>
    </w:p>
    <w:p w14:paraId="2ABF2431" w14:textId="641EA74E" w:rsidR="00720C7A" w:rsidRPr="00510D06" w:rsidRDefault="00720C7A" w:rsidP="002A6DD0">
      <w:pPr>
        <w:spacing w:line="276" w:lineRule="auto"/>
        <w:rPr>
          <w:rFonts w:ascii="Open Sans" w:hAnsi="Open Sans" w:cs="Open Sans"/>
          <w:b/>
          <w:sz w:val="20"/>
          <w:lang w:val="de-DE"/>
        </w:rPr>
      </w:pPr>
      <w:r w:rsidRPr="00510D06">
        <w:rPr>
          <w:rFonts w:ascii="Open Sans" w:hAnsi="Open Sans" w:cs="Open Sans"/>
          <w:b/>
          <w:sz w:val="20"/>
          <w:lang w:val="de-DE"/>
        </w:rPr>
        <w:t xml:space="preserve">Leitung/Ansprechperson </w:t>
      </w:r>
    </w:p>
    <w:p w14:paraId="34E4CD3E" w14:textId="77F83E57" w:rsidR="00472BC8" w:rsidRPr="00510D06" w:rsidRDefault="00720C7A" w:rsidP="002A6DD0">
      <w:pPr>
        <w:pStyle w:val="Listenabsatz"/>
        <w:numPr>
          <w:ilvl w:val="0"/>
          <w:numId w:val="3"/>
        </w:numPr>
        <w:spacing w:line="276" w:lineRule="auto"/>
        <w:rPr>
          <w:rFonts w:ascii="Open Sans" w:hAnsi="Open Sans" w:cs="Open Sans"/>
          <w:sz w:val="20"/>
          <w:lang w:val="de-DE"/>
        </w:rPr>
      </w:pPr>
      <w:r w:rsidRPr="00510D06">
        <w:rPr>
          <w:rFonts w:ascii="Open Sans" w:hAnsi="Open Sans" w:cs="Open Sans"/>
          <w:sz w:val="20"/>
          <w:lang w:val="de-DE"/>
        </w:rPr>
        <w:t xml:space="preserve">Der Pfarrer und die/der </w:t>
      </w:r>
      <w:r w:rsidR="008F44E5">
        <w:rPr>
          <w:rFonts w:ascii="Open Sans" w:hAnsi="Open Sans" w:cs="Open Sans"/>
          <w:sz w:val="20"/>
          <w:lang w:val="de-DE"/>
        </w:rPr>
        <w:t>Leiter/in des Gemeindeauschusses</w:t>
      </w:r>
    </w:p>
    <w:p w14:paraId="562B7772" w14:textId="66CB898B" w:rsidR="00D504DD" w:rsidRPr="00510D06" w:rsidRDefault="002A6DD0" w:rsidP="002A6DD0">
      <w:pPr>
        <w:spacing w:line="276" w:lineRule="auto"/>
        <w:rPr>
          <w:rFonts w:ascii="Open Sans" w:hAnsi="Open Sans" w:cs="Open Sans"/>
          <w:sz w:val="20"/>
          <w:lang w:val="de-DE"/>
        </w:rPr>
      </w:pPr>
      <w:r w:rsidRPr="00510D06">
        <w:rPr>
          <w:rFonts w:ascii="Open Sans" w:hAnsi="Open Sans" w:cs="Open Sans"/>
          <w:sz w:val="20"/>
        </w:rPr>
        <w:br/>
      </w:r>
      <w:r w:rsidR="00D504DD" w:rsidRPr="00510D06">
        <w:rPr>
          <w:rFonts w:ascii="Open Sans" w:hAnsi="Open Sans" w:cs="Open Sans"/>
          <w:sz w:val="20"/>
          <w:lang w:val="de-DE"/>
        </w:rPr>
        <w:t xml:space="preserve">Wenn Sie Fragen haben, schreiben Sie uns an </w:t>
      </w:r>
      <w:hyperlink r:id="rId11">
        <w:r w:rsidR="00D504DD" w:rsidRPr="00510D06">
          <w:rPr>
            <w:rStyle w:val="Hyperlink"/>
            <w:rFonts w:ascii="Open Sans" w:hAnsi="Open Sans" w:cs="Open Sans"/>
            <w:sz w:val="20"/>
            <w:lang w:val="de-DE"/>
          </w:rPr>
          <w:t>pfar</w:t>
        </w:r>
        <w:r w:rsidR="771E30DD" w:rsidRPr="00510D06">
          <w:rPr>
            <w:rStyle w:val="Hyperlink"/>
            <w:rFonts w:ascii="Open Sans" w:hAnsi="Open Sans" w:cs="Open Sans"/>
            <w:sz w:val="20"/>
            <w:lang w:val="de-DE"/>
          </w:rPr>
          <w:t>re.mittendrin</w:t>
        </w:r>
        <w:r w:rsidR="00D504DD" w:rsidRPr="00510D06">
          <w:rPr>
            <w:rStyle w:val="Hyperlink"/>
            <w:rFonts w:ascii="Open Sans" w:hAnsi="Open Sans" w:cs="Open Sans"/>
            <w:sz w:val="20"/>
            <w:lang w:val="de-DE"/>
          </w:rPr>
          <w:t>@katholischekirche.at</w:t>
        </w:r>
      </w:hyperlink>
      <w:r w:rsidR="00D504DD" w:rsidRPr="00510D06">
        <w:rPr>
          <w:rFonts w:ascii="Open Sans" w:hAnsi="Open Sans" w:cs="Open Sans"/>
          <w:sz w:val="20"/>
          <w:lang w:val="de-DE"/>
        </w:rPr>
        <w:t>, rufen Sie uns an (</w:t>
      </w:r>
      <w:r w:rsidR="67963F24" w:rsidRPr="00510D06">
        <w:rPr>
          <w:rFonts w:ascii="Open Sans" w:hAnsi="Open Sans" w:cs="Open Sans"/>
          <w:sz w:val="20"/>
          <w:lang w:val="de-DE"/>
        </w:rPr>
        <w:t>0</w:t>
      </w:r>
      <w:r w:rsidR="00D504DD" w:rsidRPr="00510D06">
        <w:rPr>
          <w:rFonts w:ascii="Open Sans" w:hAnsi="Open Sans" w:cs="Open Sans"/>
          <w:sz w:val="20"/>
          <w:lang w:val="de-DE"/>
        </w:rPr>
        <w:t>123</w:t>
      </w:r>
      <w:r w:rsidR="26BDAD87" w:rsidRPr="00510D06">
        <w:rPr>
          <w:rFonts w:ascii="Open Sans" w:hAnsi="Open Sans" w:cs="Open Sans"/>
          <w:sz w:val="20"/>
          <w:lang w:val="de-DE"/>
        </w:rPr>
        <w:t>-</w:t>
      </w:r>
      <w:r w:rsidR="00D504DD" w:rsidRPr="00510D06">
        <w:rPr>
          <w:rFonts w:ascii="Open Sans" w:hAnsi="Open Sans" w:cs="Open Sans"/>
          <w:sz w:val="20"/>
          <w:lang w:val="de-DE"/>
        </w:rPr>
        <w:t>45</w:t>
      </w:r>
      <w:r w:rsidR="75934588" w:rsidRPr="00510D06">
        <w:rPr>
          <w:rFonts w:ascii="Open Sans" w:hAnsi="Open Sans" w:cs="Open Sans"/>
          <w:sz w:val="20"/>
          <w:lang w:val="de-DE"/>
        </w:rPr>
        <w:t xml:space="preserve"> </w:t>
      </w:r>
      <w:r w:rsidR="00D504DD" w:rsidRPr="00510D06">
        <w:rPr>
          <w:rFonts w:ascii="Open Sans" w:hAnsi="Open Sans" w:cs="Open Sans"/>
          <w:sz w:val="20"/>
          <w:lang w:val="de-DE"/>
        </w:rPr>
        <w:t>67</w:t>
      </w:r>
      <w:r w:rsidR="70B5D85C" w:rsidRPr="00510D06">
        <w:rPr>
          <w:rFonts w:ascii="Open Sans" w:hAnsi="Open Sans" w:cs="Open Sans"/>
          <w:sz w:val="20"/>
          <w:lang w:val="de-DE"/>
        </w:rPr>
        <w:t xml:space="preserve"> </w:t>
      </w:r>
      <w:r w:rsidR="00D504DD" w:rsidRPr="00510D06">
        <w:rPr>
          <w:rFonts w:ascii="Open Sans" w:hAnsi="Open Sans" w:cs="Open Sans"/>
          <w:sz w:val="20"/>
          <w:lang w:val="de-DE"/>
        </w:rPr>
        <w:t>89) oder kommen Sie vorbei: Adresse, PLZ</w:t>
      </w:r>
      <w:r w:rsidR="43388B35" w:rsidRPr="00510D06">
        <w:rPr>
          <w:rFonts w:ascii="Open Sans" w:hAnsi="Open Sans" w:cs="Open Sans"/>
          <w:sz w:val="20"/>
          <w:lang w:val="de-DE"/>
        </w:rPr>
        <w:t>,</w:t>
      </w:r>
      <w:r w:rsidR="00D504DD" w:rsidRPr="00510D06">
        <w:rPr>
          <w:rFonts w:ascii="Open Sans" w:hAnsi="Open Sans" w:cs="Open Sans"/>
          <w:sz w:val="20"/>
          <w:lang w:val="de-DE"/>
        </w:rPr>
        <w:t xml:space="preserve"> Ort (Mo &amp; Do, 10-12 Uhr)</w:t>
      </w:r>
    </w:p>
    <w:sectPr w:rsidR="00D504DD" w:rsidRPr="00510D06" w:rsidSect="00552FB3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2410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514907" w14:textId="77777777" w:rsidR="00706540" w:rsidRDefault="00706540" w:rsidP="009B6505">
      <w:pPr>
        <w:spacing w:after="0" w:line="240" w:lineRule="auto"/>
      </w:pPr>
      <w:r>
        <w:separator/>
      </w:r>
    </w:p>
  </w:endnote>
  <w:endnote w:type="continuationSeparator" w:id="0">
    <w:p w14:paraId="780770B6" w14:textId="77777777" w:rsidR="00706540" w:rsidRDefault="00706540" w:rsidP="009B6505">
      <w:pPr>
        <w:spacing w:after="0" w:line="240" w:lineRule="auto"/>
      </w:pPr>
      <w:r>
        <w:continuationSeparator/>
      </w:r>
    </w:p>
  </w:endnote>
  <w:endnote w:type="continuationNotice" w:id="1">
    <w:p w14:paraId="3D860678" w14:textId="77777777" w:rsidR="007B0702" w:rsidRDefault="007B070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heSansExtra">
    <w:panose1 w:val="00000000000000000000"/>
    <w:charset w:val="00"/>
    <w:family w:val="swiss"/>
    <w:notTrueType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9933BE" w14:textId="0DC6483A" w:rsidR="00510D06" w:rsidRPr="00510D06" w:rsidRDefault="00510D06" w:rsidP="00D504DD">
    <w:pPr>
      <w:widowControl w:val="0"/>
      <w:tabs>
        <w:tab w:val="left" w:pos="1530"/>
        <w:tab w:val="center" w:pos="4536"/>
        <w:tab w:val="right" w:pos="9072"/>
      </w:tabs>
      <w:autoSpaceDE w:val="0"/>
      <w:autoSpaceDN w:val="0"/>
      <w:spacing w:line="240" w:lineRule="auto"/>
      <w:rPr>
        <w:rFonts w:ascii="Calibri" w:eastAsia="Calibri" w:hAnsi="Calibri" w:cs="Calibri"/>
        <w:sz w:val="12"/>
        <w:szCs w:val="12"/>
        <w:lang w:val="en-US"/>
      </w:rPr>
    </w:pPr>
    <w:r w:rsidRPr="00510D06">
      <w:rPr>
        <w:rFonts w:ascii="Calibri" w:eastAsia="Calibri" w:hAnsi="Calibri" w:cs="Calibri"/>
        <w:sz w:val="12"/>
        <w:szCs w:val="12"/>
        <w:lang w:val="en-US"/>
      </w:rPr>
      <w:t>2022-1</w:t>
    </w:r>
  </w:p>
  <w:p w14:paraId="46149EF2" w14:textId="25B82CBE" w:rsidR="009B6505" w:rsidRPr="00552FB3" w:rsidRDefault="00552FB3" w:rsidP="00D504DD">
    <w:pPr>
      <w:widowControl w:val="0"/>
      <w:tabs>
        <w:tab w:val="left" w:pos="1530"/>
        <w:tab w:val="center" w:pos="4536"/>
        <w:tab w:val="right" w:pos="9072"/>
      </w:tabs>
      <w:autoSpaceDE w:val="0"/>
      <w:autoSpaceDN w:val="0"/>
      <w:spacing w:line="240" w:lineRule="auto"/>
      <w:rPr>
        <w:rFonts w:ascii="Calibri" w:eastAsia="Calibri" w:hAnsi="Calibri" w:cs="Calibri"/>
        <w:lang w:val="en-US"/>
      </w:rPr>
    </w:pPr>
    <w:r>
      <w:rPr>
        <w:rFonts w:ascii="Calibri" w:eastAsia="Calibri" w:hAnsi="Calibri" w:cs="Calibri"/>
        <w:sz w:val="20"/>
        <w:lang w:val="en-US"/>
      </w:rPr>
      <w:tab/>
    </w:r>
    <w:r>
      <w:rPr>
        <w:rFonts w:ascii="Calibri" w:eastAsia="Calibri" w:hAnsi="Calibri" w:cs="Calibri"/>
        <w:sz w:val="20"/>
        <w:lang w:val="en-US"/>
      </w:rPr>
      <w:tab/>
    </w:r>
    <w:r w:rsidRPr="00B820E9">
      <w:rPr>
        <w:rFonts w:ascii="Calibri" w:eastAsia="Calibri" w:hAnsi="Calibri" w:cs="Calibri"/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4C1145B4" wp14:editId="4DABE940">
              <wp:simplePos x="0" y="0"/>
              <wp:positionH relativeFrom="page">
                <wp:posOffset>5087884</wp:posOffset>
              </wp:positionH>
              <wp:positionV relativeFrom="page">
                <wp:posOffset>9980295</wp:posOffset>
              </wp:positionV>
              <wp:extent cx="1762832" cy="172529"/>
              <wp:effectExtent l="0" t="0" r="8890" b="18415"/>
              <wp:wrapNone/>
              <wp:docPr id="3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2832" cy="17252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B0F125" w14:textId="77777777" w:rsidR="00552FB3" w:rsidRDefault="008F44E5" w:rsidP="00552FB3">
                          <w:pPr>
                            <w:spacing w:line="184" w:lineRule="exact"/>
                            <w:jc w:val="right"/>
                            <w:rPr>
                              <w:sz w:val="16"/>
                            </w:rPr>
                          </w:pPr>
                          <w:hyperlink r:id="rId1">
                            <w:r w:rsidR="00552FB3">
                              <w:rPr>
                                <w:color w:val="ED7D31"/>
                                <w:sz w:val="16"/>
                              </w:rPr>
                              <w:t>www.erzdioezese-wien.at</w:t>
                            </w:r>
                          </w:hyperlink>
                          <w:r w:rsidR="00552FB3">
                            <w:rPr>
                              <w:color w:val="ED7D31"/>
                              <w:sz w:val="16"/>
                            </w:rPr>
                            <w:t>/pgr-wahl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1145B4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left:0;text-align:left;margin-left:400.6pt;margin-top:785.85pt;width:138.8pt;height:13.6pt;z-index:-25165823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+b9rgIAAKo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" filled="f" stroked="f">
              <v:textbox inset="0,0,0,0">
                <w:txbxContent>
                  <w:p w14:paraId="50B0F125" w14:textId="77777777" w:rsidR="00552FB3" w:rsidRDefault="008F44E5" w:rsidP="00552FB3">
                    <w:pPr>
                      <w:spacing w:line="184" w:lineRule="exact"/>
                      <w:jc w:val="right"/>
                      <w:rPr>
                        <w:sz w:val="16"/>
                      </w:rPr>
                    </w:pPr>
                    <w:hyperlink r:id="rId2">
                      <w:r w:rsidR="00552FB3">
                        <w:rPr>
                          <w:color w:val="ED7D31"/>
                          <w:sz w:val="16"/>
                        </w:rPr>
                        <w:t>www.erzdioezese-wien.at</w:t>
                      </w:r>
                    </w:hyperlink>
                    <w:r w:rsidR="00552FB3">
                      <w:rPr>
                        <w:color w:val="ED7D31"/>
                        <w:sz w:val="16"/>
                      </w:rPr>
                      <w:t>/pgr-wahl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B820E9">
      <w:rPr>
        <w:rFonts w:ascii="Calibri" w:eastAsia="Calibri" w:hAnsi="Calibri" w:cs="Calibri"/>
        <w:noProof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57201471" wp14:editId="04BD04E0">
              <wp:simplePos x="0" y="0"/>
              <wp:positionH relativeFrom="page">
                <wp:posOffset>914400</wp:posOffset>
              </wp:positionH>
              <wp:positionV relativeFrom="page">
                <wp:posOffset>9975273</wp:posOffset>
              </wp:positionV>
              <wp:extent cx="4856018" cy="134562"/>
              <wp:effectExtent l="0" t="0" r="1905" b="18415"/>
              <wp:wrapNone/>
              <wp:docPr id="2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56018" cy="13456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1FFE58" w14:textId="77777777" w:rsidR="00552FB3" w:rsidRDefault="00552FB3" w:rsidP="00552FB3">
                          <w:pPr>
                            <w:spacing w:line="184" w:lineRule="exact"/>
                            <w:ind w:left="20"/>
                            <w:rPr>
                              <w:rFonts w:ascii="Calibri Light" w:hAnsi="Calibri Light"/>
                              <w:sz w:val="16"/>
                            </w:rPr>
                          </w:pPr>
                          <w:r>
                            <w:rPr>
                              <w:b/>
                              <w:color w:val="231F20"/>
                              <w:sz w:val="16"/>
                            </w:rPr>
                            <w:t xml:space="preserve">KATHOLISCHE KIRCHE </w:t>
                          </w:r>
                          <w:r>
                            <w:rPr>
                              <w:color w:val="231F20"/>
                              <w:sz w:val="16"/>
                            </w:rPr>
                            <w:t>Erzdiözese Wien // PGR-Wahl 2022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7201471" id="Text Box 17" o:spid="_x0000_s1027" type="#_x0000_t202" style="position:absolute;left:0;text-align:left;margin-left:1in;margin-top:785.45pt;width:382.35pt;height:10.6pt;z-index:-2516582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XgNsAIAALE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" filled="f" stroked="f">
              <v:textbox inset="0,0,0,0">
                <w:txbxContent>
                  <w:p w14:paraId="2F1FFE58" w14:textId="77777777" w:rsidR="00552FB3" w:rsidRDefault="00552FB3" w:rsidP="00552FB3">
                    <w:pPr>
                      <w:spacing w:line="184" w:lineRule="exact"/>
                      <w:ind w:left="20"/>
                      <w:rPr>
                        <w:rFonts w:ascii="Calibri Light" w:hAnsi="Calibri Light"/>
                        <w:sz w:val="16"/>
                      </w:rPr>
                    </w:pPr>
                    <w:r>
                      <w:rPr>
                        <w:b/>
                        <w:color w:val="231F20"/>
                        <w:sz w:val="16"/>
                      </w:rPr>
                      <w:t xml:space="preserve">KATHOLISCHE KIRCHE </w:t>
                    </w:r>
                    <w:r>
                      <w:rPr>
                        <w:color w:val="231F20"/>
                        <w:sz w:val="16"/>
                      </w:rPr>
                      <w:t>Erzdiözese Wien // PGR-Wahl 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B820E9"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6270C656" wp14:editId="1B75BD97">
              <wp:simplePos x="0" y="0"/>
              <wp:positionH relativeFrom="page">
                <wp:posOffset>904240</wp:posOffset>
              </wp:positionH>
              <wp:positionV relativeFrom="page">
                <wp:posOffset>9928860</wp:posOffset>
              </wp:positionV>
              <wp:extent cx="5943600" cy="6985"/>
              <wp:effectExtent l="8890" t="3810" r="10160" b="8255"/>
              <wp:wrapNone/>
              <wp:docPr id="4" name="Group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43600" cy="6985"/>
                        <a:chOff x="1417" y="15594"/>
                        <a:chExt cx="9360" cy="11"/>
                      </a:xfrm>
                    </wpg:grpSpPr>
                    <wps:wsp>
                      <wps:cNvPr id="5" name="Line 14"/>
                      <wps:cNvCnPr/>
                      <wps:spPr bwMode="auto">
                        <a:xfrm>
                          <a:off x="1462" y="15599"/>
                          <a:ext cx="9276" cy="0"/>
                        </a:xfrm>
                        <a:prstGeom prst="line">
                          <a:avLst/>
                        </a:prstGeom>
                        <a:noFill/>
                        <a:ln w="6300">
                          <a:solidFill>
                            <a:srgbClr val="F36F2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" name="Line 15"/>
                      <wps:cNvCnPr/>
                      <wps:spPr bwMode="auto">
                        <a:xfrm>
                          <a:off x="1422" y="15599"/>
                          <a:ext cx="93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F36F2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009856D" id="Group 13" o:spid="_x0000_s1026" style="position:absolute;margin-left:71.2pt;margin-top:781.8pt;width:468pt;height:.55pt;z-index:-251658240;mso-position-horizontal-relative:page;mso-position-vertical-relative:page" coordorigin="1417,15594" coordsize="9360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">
              <v:line id="Line 14" o:spid="_x0000_s1027" style="position:absolute;visibility:visible;mso-wrap-style:square" from="1462,15599" to="10738,15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" strokecolor="#f36f21" strokeweight=".175mm"/>
              <v:line id="Line 15" o:spid="_x0000_s1028" style="position:absolute;visibility:visible;mso-wrap-style:square" from="1422,15599" to="10772,15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" strokecolor="#f36f21" strokeweight=".5pt"/>
              <w10:wrap anchorx="page" anchory="page"/>
            </v:group>
          </w:pict>
        </mc:Fallback>
      </mc:AlternateContent>
    </w:r>
    <w:r w:rsidRPr="00B820E9">
      <w:rPr>
        <w:rFonts w:ascii="Calibri" w:eastAsia="Calibri" w:hAnsi="Calibri" w:cs="Calibri"/>
        <w:noProof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0EF7165C" wp14:editId="38218C5B">
              <wp:simplePos x="0" y="0"/>
              <wp:positionH relativeFrom="page">
                <wp:posOffset>907415</wp:posOffset>
              </wp:positionH>
              <wp:positionV relativeFrom="page">
                <wp:posOffset>10156190</wp:posOffset>
              </wp:positionV>
              <wp:extent cx="5937250" cy="0"/>
              <wp:effectExtent l="12065" t="12065" r="13335" b="6985"/>
              <wp:wrapNone/>
              <wp:docPr id="12" name="Lin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725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B7153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508ED4" id="Line 16" o:spid="_x0000_s1026" style="position:absolute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1.45pt,799.7pt" to="538.95pt,79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" strokecolor="#b71530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5C898A" w14:textId="77777777" w:rsidR="00706540" w:rsidRDefault="00706540" w:rsidP="009B6505">
      <w:pPr>
        <w:spacing w:after="0" w:line="240" w:lineRule="auto"/>
      </w:pPr>
      <w:r>
        <w:separator/>
      </w:r>
    </w:p>
  </w:footnote>
  <w:footnote w:type="continuationSeparator" w:id="0">
    <w:p w14:paraId="13DB9BD2" w14:textId="77777777" w:rsidR="00706540" w:rsidRDefault="00706540" w:rsidP="009B6505">
      <w:pPr>
        <w:spacing w:after="0" w:line="240" w:lineRule="auto"/>
      </w:pPr>
      <w:r>
        <w:continuationSeparator/>
      </w:r>
    </w:p>
  </w:footnote>
  <w:footnote w:type="continuationNotice" w:id="1">
    <w:p w14:paraId="67C3D3BE" w14:textId="77777777" w:rsidR="007B0702" w:rsidRDefault="007B070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5DB0AD" w14:textId="0D782FFA" w:rsidR="00AB5FBF" w:rsidRDefault="00510D06">
    <w:pPr>
      <w:pStyle w:val="Kopfzeile"/>
    </w:pPr>
    <w:r>
      <w:rPr>
        <w:noProof/>
      </w:rPr>
      <w:pict w14:anchorId="48EED54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5325344" o:spid="_x0000_s2062" type="#_x0000_t136" style="position:absolute;left:0;text-align:left;margin-left:0;margin-top:0;width:447.65pt;height:191.85pt;rotation:315;z-index:-251653114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USTER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739260" w14:textId="11590D92" w:rsidR="00552FB3" w:rsidRDefault="00510D06" w:rsidP="00CB699D">
    <w:pPr>
      <w:pStyle w:val="Kopfzeile"/>
      <w:jc w:val="left"/>
    </w:pPr>
    <w:r>
      <w:rPr>
        <w:noProof/>
      </w:rPr>
      <w:pict w14:anchorId="0CD2E2F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5325345" o:spid="_x0000_s2063" type="#_x0000_t136" style="position:absolute;margin-left:0;margin-top:0;width:447.65pt;height:191.85pt;rotation:315;z-index:-25165106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USTER"/>
        </v:shape>
      </w:pict>
    </w:r>
    <w:r w:rsidR="00CB699D" w:rsidRPr="000159E7">
      <w:rPr>
        <w:noProof/>
      </w:rPr>
      <w:drawing>
        <wp:anchor distT="0" distB="0" distL="114300" distR="114300" simplePos="0" relativeHeight="251659270" behindDoc="0" locked="0" layoutInCell="1" allowOverlap="1" wp14:anchorId="68F98AEA" wp14:editId="6823501C">
          <wp:simplePos x="0" y="0"/>
          <wp:positionH relativeFrom="margin">
            <wp:align>right</wp:align>
          </wp:positionH>
          <wp:positionV relativeFrom="paragraph">
            <wp:posOffset>7620</wp:posOffset>
          </wp:positionV>
          <wp:extent cx="2006356" cy="828000"/>
          <wp:effectExtent l="0" t="0" r="0" b="0"/>
          <wp:wrapSquare wrapText="bothSides"/>
          <wp:docPr id="21" name="Grafik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Grafik 13"/>
                  <pic:cNvPicPr>
                    <a:picLocks noChangeAspect="1"/>
                  </pic:cNvPicPr>
                </pic:nvPicPr>
                <pic:blipFill>
                  <a:blip r:embed="rId1" cstate="print">
                    <a:clrChange>
                      <a:clrFrom>
                        <a:srgbClr val="FEFEFE"/>
                      </a:clrFrom>
                      <a:clrTo>
                        <a:srgbClr val="FEFE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06356" cy="82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DE12B8" w14:textId="22E2CA52" w:rsidR="00AB5FBF" w:rsidRDefault="00510D06">
    <w:pPr>
      <w:pStyle w:val="Kopfzeile"/>
    </w:pPr>
    <w:r>
      <w:rPr>
        <w:noProof/>
      </w:rPr>
      <w:pict w14:anchorId="25DCCE4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5325343" o:spid="_x0000_s2061" type="#_x0000_t136" style="position:absolute;left:0;text-align:left;margin-left:0;margin-top:0;width:447.65pt;height:191.85pt;rotation:315;z-index:-25165516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USTER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F2D62"/>
    <w:multiLevelType w:val="hybridMultilevel"/>
    <w:tmpl w:val="7FA8E89A"/>
    <w:lvl w:ilvl="0" w:tplc="0C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B20F6E"/>
    <w:multiLevelType w:val="hybridMultilevel"/>
    <w:tmpl w:val="56322F0C"/>
    <w:lvl w:ilvl="0" w:tplc="0C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F34435F"/>
    <w:multiLevelType w:val="hybridMultilevel"/>
    <w:tmpl w:val="BAA4C8FA"/>
    <w:lvl w:ilvl="0" w:tplc="0C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3430374"/>
    <w:multiLevelType w:val="hybridMultilevel"/>
    <w:tmpl w:val="6C624870"/>
    <w:lvl w:ilvl="0" w:tplc="0C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B82019E"/>
    <w:multiLevelType w:val="hybridMultilevel"/>
    <w:tmpl w:val="1E260238"/>
    <w:lvl w:ilvl="0" w:tplc="0C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E8E"/>
    <w:rsid w:val="00007617"/>
    <w:rsid w:val="00031E5E"/>
    <w:rsid w:val="000423C3"/>
    <w:rsid w:val="0005336C"/>
    <w:rsid w:val="00062DC2"/>
    <w:rsid w:val="0008229A"/>
    <w:rsid w:val="00082E98"/>
    <w:rsid w:val="000A55DA"/>
    <w:rsid w:val="000F25BD"/>
    <w:rsid w:val="0010224C"/>
    <w:rsid w:val="001217A8"/>
    <w:rsid w:val="00126789"/>
    <w:rsid w:val="0013315B"/>
    <w:rsid w:val="001409F2"/>
    <w:rsid w:val="001475DB"/>
    <w:rsid w:val="0015455B"/>
    <w:rsid w:val="00160486"/>
    <w:rsid w:val="0016371F"/>
    <w:rsid w:val="00174B37"/>
    <w:rsid w:val="001774C3"/>
    <w:rsid w:val="00180802"/>
    <w:rsid w:val="00187F2D"/>
    <w:rsid w:val="00192B17"/>
    <w:rsid w:val="001D4C39"/>
    <w:rsid w:val="001E0A81"/>
    <w:rsid w:val="001F4535"/>
    <w:rsid w:val="00236BB7"/>
    <w:rsid w:val="0024625B"/>
    <w:rsid w:val="00257588"/>
    <w:rsid w:val="00276553"/>
    <w:rsid w:val="002814C2"/>
    <w:rsid w:val="002A6DD0"/>
    <w:rsid w:val="002D62F2"/>
    <w:rsid w:val="002D7F26"/>
    <w:rsid w:val="00304F05"/>
    <w:rsid w:val="00306E3E"/>
    <w:rsid w:val="00330E7D"/>
    <w:rsid w:val="003562ED"/>
    <w:rsid w:val="003630C2"/>
    <w:rsid w:val="003654BF"/>
    <w:rsid w:val="00371929"/>
    <w:rsid w:val="00375C80"/>
    <w:rsid w:val="0039011C"/>
    <w:rsid w:val="00390621"/>
    <w:rsid w:val="003A1982"/>
    <w:rsid w:val="003B2613"/>
    <w:rsid w:val="003B38BF"/>
    <w:rsid w:val="003E20F9"/>
    <w:rsid w:val="003E7E5C"/>
    <w:rsid w:val="00430EC2"/>
    <w:rsid w:val="00472BC8"/>
    <w:rsid w:val="004A07E8"/>
    <w:rsid w:val="004C1D15"/>
    <w:rsid w:val="004C4FBE"/>
    <w:rsid w:val="004D406C"/>
    <w:rsid w:val="004E671A"/>
    <w:rsid w:val="004F7C91"/>
    <w:rsid w:val="00510D06"/>
    <w:rsid w:val="00520F75"/>
    <w:rsid w:val="005334B8"/>
    <w:rsid w:val="00544953"/>
    <w:rsid w:val="00552FB3"/>
    <w:rsid w:val="00557B6D"/>
    <w:rsid w:val="00586842"/>
    <w:rsid w:val="005941E1"/>
    <w:rsid w:val="005B68C8"/>
    <w:rsid w:val="005C3F59"/>
    <w:rsid w:val="005E24E4"/>
    <w:rsid w:val="005E7912"/>
    <w:rsid w:val="005F5BD1"/>
    <w:rsid w:val="00606A75"/>
    <w:rsid w:val="006109C5"/>
    <w:rsid w:val="00612711"/>
    <w:rsid w:val="006145A4"/>
    <w:rsid w:val="00616741"/>
    <w:rsid w:val="0062007C"/>
    <w:rsid w:val="0062495B"/>
    <w:rsid w:val="006326BF"/>
    <w:rsid w:val="00662686"/>
    <w:rsid w:val="006763DB"/>
    <w:rsid w:val="006763E0"/>
    <w:rsid w:val="006815A9"/>
    <w:rsid w:val="00694C5C"/>
    <w:rsid w:val="006A38E4"/>
    <w:rsid w:val="006C3C9C"/>
    <w:rsid w:val="006D7183"/>
    <w:rsid w:val="00700063"/>
    <w:rsid w:val="007047D0"/>
    <w:rsid w:val="00706540"/>
    <w:rsid w:val="00715208"/>
    <w:rsid w:val="00720C7A"/>
    <w:rsid w:val="00745CB7"/>
    <w:rsid w:val="00750121"/>
    <w:rsid w:val="0076723B"/>
    <w:rsid w:val="0078528A"/>
    <w:rsid w:val="007A3A22"/>
    <w:rsid w:val="007B0702"/>
    <w:rsid w:val="007B5C06"/>
    <w:rsid w:val="007B69E1"/>
    <w:rsid w:val="007D8CFC"/>
    <w:rsid w:val="007E1CBC"/>
    <w:rsid w:val="007F6494"/>
    <w:rsid w:val="00821DB5"/>
    <w:rsid w:val="008306FD"/>
    <w:rsid w:val="00842E61"/>
    <w:rsid w:val="0089238E"/>
    <w:rsid w:val="008A5401"/>
    <w:rsid w:val="008A5841"/>
    <w:rsid w:val="008C7759"/>
    <w:rsid w:val="008F44E5"/>
    <w:rsid w:val="009011D9"/>
    <w:rsid w:val="009135A4"/>
    <w:rsid w:val="009331C1"/>
    <w:rsid w:val="009449A0"/>
    <w:rsid w:val="00954D67"/>
    <w:rsid w:val="00955017"/>
    <w:rsid w:val="00960B67"/>
    <w:rsid w:val="00966B32"/>
    <w:rsid w:val="0097241B"/>
    <w:rsid w:val="009838C8"/>
    <w:rsid w:val="00986F25"/>
    <w:rsid w:val="009B6505"/>
    <w:rsid w:val="009F7902"/>
    <w:rsid w:val="00A14A3A"/>
    <w:rsid w:val="00A37E8E"/>
    <w:rsid w:val="00A50C86"/>
    <w:rsid w:val="00A5468A"/>
    <w:rsid w:val="00A6340D"/>
    <w:rsid w:val="00A72BF6"/>
    <w:rsid w:val="00AA17AD"/>
    <w:rsid w:val="00AB5FBF"/>
    <w:rsid w:val="00AD2F37"/>
    <w:rsid w:val="00AD6A1A"/>
    <w:rsid w:val="00AE4DC8"/>
    <w:rsid w:val="00AF3805"/>
    <w:rsid w:val="00AF5E6D"/>
    <w:rsid w:val="00B10C3C"/>
    <w:rsid w:val="00B407FB"/>
    <w:rsid w:val="00B63C29"/>
    <w:rsid w:val="00B660B4"/>
    <w:rsid w:val="00B703F6"/>
    <w:rsid w:val="00B80EC8"/>
    <w:rsid w:val="00B97ACE"/>
    <w:rsid w:val="00BD3D6C"/>
    <w:rsid w:val="00BE211F"/>
    <w:rsid w:val="00BF6ABB"/>
    <w:rsid w:val="00BF7743"/>
    <w:rsid w:val="00C00950"/>
    <w:rsid w:val="00C16BA7"/>
    <w:rsid w:val="00C17DE6"/>
    <w:rsid w:val="00C72F5D"/>
    <w:rsid w:val="00CA2A48"/>
    <w:rsid w:val="00CA4B45"/>
    <w:rsid w:val="00CB3BE9"/>
    <w:rsid w:val="00CB47EF"/>
    <w:rsid w:val="00CB699D"/>
    <w:rsid w:val="00CC7FC3"/>
    <w:rsid w:val="00CF4FD0"/>
    <w:rsid w:val="00CF7993"/>
    <w:rsid w:val="00D026F5"/>
    <w:rsid w:val="00D0621C"/>
    <w:rsid w:val="00D1280D"/>
    <w:rsid w:val="00D174E9"/>
    <w:rsid w:val="00D26ED5"/>
    <w:rsid w:val="00D34938"/>
    <w:rsid w:val="00D36B1E"/>
    <w:rsid w:val="00D421A2"/>
    <w:rsid w:val="00D504DD"/>
    <w:rsid w:val="00D531F6"/>
    <w:rsid w:val="00DA4EA4"/>
    <w:rsid w:val="00DA7EAC"/>
    <w:rsid w:val="00DB6035"/>
    <w:rsid w:val="00DC45AE"/>
    <w:rsid w:val="00DE6F13"/>
    <w:rsid w:val="00E16629"/>
    <w:rsid w:val="00E20DCA"/>
    <w:rsid w:val="00E41D96"/>
    <w:rsid w:val="00E4797A"/>
    <w:rsid w:val="00E61DAF"/>
    <w:rsid w:val="00E718DD"/>
    <w:rsid w:val="00E72706"/>
    <w:rsid w:val="00E735AB"/>
    <w:rsid w:val="00E8384C"/>
    <w:rsid w:val="00EB728F"/>
    <w:rsid w:val="00EC3239"/>
    <w:rsid w:val="00EC5FF2"/>
    <w:rsid w:val="00EE0585"/>
    <w:rsid w:val="00F44BBA"/>
    <w:rsid w:val="00F9188A"/>
    <w:rsid w:val="00FBE124"/>
    <w:rsid w:val="00FC7306"/>
    <w:rsid w:val="0150956C"/>
    <w:rsid w:val="015DDB32"/>
    <w:rsid w:val="016AA9CE"/>
    <w:rsid w:val="028965D0"/>
    <w:rsid w:val="0333C299"/>
    <w:rsid w:val="035C820D"/>
    <w:rsid w:val="03AA6999"/>
    <w:rsid w:val="03C4EFBF"/>
    <w:rsid w:val="0426BD65"/>
    <w:rsid w:val="0459A17B"/>
    <w:rsid w:val="04727DA0"/>
    <w:rsid w:val="06DCF302"/>
    <w:rsid w:val="073E6D3F"/>
    <w:rsid w:val="082E0F40"/>
    <w:rsid w:val="08714226"/>
    <w:rsid w:val="088898BD"/>
    <w:rsid w:val="08D5C022"/>
    <w:rsid w:val="08FDCF82"/>
    <w:rsid w:val="09945EEC"/>
    <w:rsid w:val="0A30E7A3"/>
    <w:rsid w:val="0A6FD4AD"/>
    <w:rsid w:val="0AE5EC6B"/>
    <w:rsid w:val="0BDE8B5C"/>
    <w:rsid w:val="0CA87B5F"/>
    <w:rsid w:val="0CF22881"/>
    <w:rsid w:val="0D205BFB"/>
    <w:rsid w:val="0D4F7FB8"/>
    <w:rsid w:val="0D62A775"/>
    <w:rsid w:val="0DA8F68B"/>
    <w:rsid w:val="0E353F8F"/>
    <w:rsid w:val="0E591E7C"/>
    <w:rsid w:val="0EAEFD8D"/>
    <w:rsid w:val="0EFE3FAD"/>
    <w:rsid w:val="0F1C9848"/>
    <w:rsid w:val="0FD285EB"/>
    <w:rsid w:val="1077DDE1"/>
    <w:rsid w:val="1211E6E5"/>
    <w:rsid w:val="12134767"/>
    <w:rsid w:val="122BEA20"/>
    <w:rsid w:val="1267C1EF"/>
    <w:rsid w:val="12D5F83C"/>
    <w:rsid w:val="12DFC379"/>
    <w:rsid w:val="1326AD2A"/>
    <w:rsid w:val="14AD2E4D"/>
    <w:rsid w:val="14F75543"/>
    <w:rsid w:val="1523340D"/>
    <w:rsid w:val="156F62E1"/>
    <w:rsid w:val="1617643B"/>
    <w:rsid w:val="16D43425"/>
    <w:rsid w:val="170C090B"/>
    <w:rsid w:val="172D3F83"/>
    <w:rsid w:val="18524D60"/>
    <w:rsid w:val="197C30A8"/>
    <w:rsid w:val="1A66BDAB"/>
    <w:rsid w:val="1ACB8CBB"/>
    <w:rsid w:val="1AD4ECF5"/>
    <w:rsid w:val="1B9ADC66"/>
    <w:rsid w:val="1CA84E70"/>
    <w:rsid w:val="1CB69867"/>
    <w:rsid w:val="1DD40B23"/>
    <w:rsid w:val="1DE8A86E"/>
    <w:rsid w:val="1E41472D"/>
    <w:rsid w:val="1F20213D"/>
    <w:rsid w:val="2234197A"/>
    <w:rsid w:val="2298FCA9"/>
    <w:rsid w:val="230EF5B1"/>
    <w:rsid w:val="236B56F8"/>
    <w:rsid w:val="24358E51"/>
    <w:rsid w:val="2548504C"/>
    <w:rsid w:val="25A2443C"/>
    <w:rsid w:val="2604553D"/>
    <w:rsid w:val="26BDAD87"/>
    <w:rsid w:val="26EC4B0C"/>
    <w:rsid w:val="275340A8"/>
    <w:rsid w:val="280D2065"/>
    <w:rsid w:val="28CE3147"/>
    <w:rsid w:val="28DBEC66"/>
    <w:rsid w:val="2916BDCA"/>
    <w:rsid w:val="29D5947C"/>
    <w:rsid w:val="29ECB8C5"/>
    <w:rsid w:val="2A5DBA75"/>
    <w:rsid w:val="2AB39778"/>
    <w:rsid w:val="2BF4BC1B"/>
    <w:rsid w:val="2C6A79CA"/>
    <w:rsid w:val="2D33A6FB"/>
    <w:rsid w:val="2D889EF6"/>
    <w:rsid w:val="2DEA6C56"/>
    <w:rsid w:val="2E074B75"/>
    <w:rsid w:val="2E7C61E9"/>
    <w:rsid w:val="2EA44D0E"/>
    <w:rsid w:val="2EBE00E9"/>
    <w:rsid w:val="2F90DFF8"/>
    <w:rsid w:val="2FB5F66C"/>
    <w:rsid w:val="3028305C"/>
    <w:rsid w:val="31161514"/>
    <w:rsid w:val="31D2080C"/>
    <w:rsid w:val="325C1019"/>
    <w:rsid w:val="32D6C734"/>
    <w:rsid w:val="335594FD"/>
    <w:rsid w:val="337F8EDA"/>
    <w:rsid w:val="36278B5D"/>
    <w:rsid w:val="36AF5EF3"/>
    <w:rsid w:val="3731DBFE"/>
    <w:rsid w:val="3768BC06"/>
    <w:rsid w:val="37924EBB"/>
    <w:rsid w:val="379471F0"/>
    <w:rsid w:val="37D2E0F4"/>
    <w:rsid w:val="38056E1C"/>
    <w:rsid w:val="3823442F"/>
    <w:rsid w:val="386D6E67"/>
    <w:rsid w:val="390185D4"/>
    <w:rsid w:val="39F8F7C6"/>
    <w:rsid w:val="3AA451B4"/>
    <w:rsid w:val="3B49AA1A"/>
    <w:rsid w:val="3B6673BF"/>
    <w:rsid w:val="3B9168A3"/>
    <w:rsid w:val="3B94C827"/>
    <w:rsid w:val="3B9D4EEF"/>
    <w:rsid w:val="3D2B468E"/>
    <w:rsid w:val="3D95756F"/>
    <w:rsid w:val="3E9285B3"/>
    <w:rsid w:val="3ED1B43F"/>
    <w:rsid w:val="3F22722D"/>
    <w:rsid w:val="40156CF9"/>
    <w:rsid w:val="4062E750"/>
    <w:rsid w:val="40902374"/>
    <w:rsid w:val="40B738D6"/>
    <w:rsid w:val="413AE65A"/>
    <w:rsid w:val="41D0A270"/>
    <w:rsid w:val="41EAE14E"/>
    <w:rsid w:val="43388B35"/>
    <w:rsid w:val="438CB569"/>
    <w:rsid w:val="43C7C436"/>
    <w:rsid w:val="4471635F"/>
    <w:rsid w:val="448EDD67"/>
    <w:rsid w:val="46F6EAD7"/>
    <w:rsid w:val="473C6290"/>
    <w:rsid w:val="47E904BE"/>
    <w:rsid w:val="4A2E1B69"/>
    <w:rsid w:val="4A753773"/>
    <w:rsid w:val="4A85334E"/>
    <w:rsid w:val="4C34FFB5"/>
    <w:rsid w:val="4C4DDBBC"/>
    <w:rsid w:val="4CC5F4CA"/>
    <w:rsid w:val="4DB68C99"/>
    <w:rsid w:val="4EC6AEDE"/>
    <w:rsid w:val="4EC84EAF"/>
    <w:rsid w:val="4ED258D6"/>
    <w:rsid w:val="4F6B8E50"/>
    <w:rsid w:val="4FE89014"/>
    <w:rsid w:val="50057DBE"/>
    <w:rsid w:val="50FD6515"/>
    <w:rsid w:val="510101F3"/>
    <w:rsid w:val="5247FC3F"/>
    <w:rsid w:val="52A5F60F"/>
    <w:rsid w:val="52C20A89"/>
    <w:rsid w:val="54285A01"/>
    <w:rsid w:val="55C74183"/>
    <w:rsid w:val="55E7E200"/>
    <w:rsid w:val="55F28597"/>
    <w:rsid w:val="5629B355"/>
    <w:rsid w:val="57AB1CD1"/>
    <w:rsid w:val="57B5148B"/>
    <w:rsid w:val="5825288F"/>
    <w:rsid w:val="594F65F5"/>
    <w:rsid w:val="59852A8B"/>
    <w:rsid w:val="5A3BEEAD"/>
    <w:rsid w:val="5B9CB041"/>
    <w:rsid w:val="5C25ECA2"/>
    <w:rsid w:val="5C8E6A89"/>
    <w:rsid w:val="5D8FC2FF"/>
    <w:rsid w:val="5DD214C1"/>
    <w:rsid w:val="5E1A3897"/>
    <w:rsid w:val="5EB2320B"/>
    <w:rsid w:val="61A56949"/>
    <w:rsid w:val="62FDAD50"/>
    <w:rsid w:val="638E99C9"/>
    <w:rsid w:val="64796621"/>
    <w:rsid w:val="648D93D9"/>
    <w:rsid w:val="649B321D"/>
    <w:rsid w:val="6503AB97"/>
    <w:rsid w:val="651600D0"/>
    <w:rsid w:val="6617A38E"/>
    <w:rsid w:val="6627D31A"/>
    <w:rsid w:val="66A3D411"/>
    <w:rsid w:val="66A7697E"/>
    <w:rsid w:val="670A88D0"/>
    <w:rsid w:val="67310252"/>
    <w:rsid w:val="675C8DF0"/>
    <w:rsid w:val="676BF017"/>
    <w:rsid w:val="67963F24"/>
    <w:rsid w:val="68DC3FB2"/>
    <w:rsid w:val="6971A195"/>
    <w:rsid w:val="69D17107"/>
    <w:rsid w:val="69DF0A40"/>
    <w:rsid w:val="6A55BF69"/>
    <w:rsid w:val="6AAE5E8F"/>
    <w:rsid w:val="6AC2A5A0"/>
    <w:rsid w:val="6AEF96D8"/>
    <w:rsid w:val="6B515B79"/>
    <w:rsid w:val="6C18FA3A"/>
    <w:rsid w:val="6C32CF2F"/>
    <w:rsid w:val="6CBE7FD9"/>
    <w:rsid w:val="6D0A99A9"/>
    <w:rsid w:val="6DCD7B38"/>
    <w:rsid w:val="6DD8FA77"/>
    <w:rsid w:val="6E0F0D90"/>
    <w:rsid w:val="6F439446"/>
    <w:rsid w:val="6F9E50D0"/>
    <w:rsid w:val="6FAD1398"/>
    <w:rsid w:val="6FC95B01"/>
    <w:rsid w:val="70449F64"/>
    <w:rsid w:val="704E4BC4"/>
    <w:rsid w:val="70B5D85C"/>
    <w:rsid w:val="70C0AFB7"/>
    <w:rsid w:val="7128E65A"/>
    <w:rsid w:val="71E293A9"/>
    <w:rsid w:val="7321A717"/>
    <w:rsid w:val="7330F5C4"/>
    <w:rsid w:val="7385EC86"/>
    <w:rsid w:val="7535C63B"/>
    <w:rsid w:val="75934588"/>
    <w:rsid w:val="763347D2"/>
    <w:rsid w:val="76E4D429"/>
    <w:rsid w:val="76ED21B8"/>
    <w:rsid w:val="76F1D0AE"/>
    <w:rsid w:val="771E30DD"/>
    <w:rsid w:val="77E345EB"/>
    <w:rsid w:val="78BAEDA0"/>
    <w:rsid w:val="7ACFC8A0"/>
    <w:rsid w:val="7B07C20A"/>
    <w:rsid w:val="7B8E2385"/>
    <w:rsid w:val="7BFF6C82"/>
    <w:rsid w:val="7D576E6E"/>
    <w:rsid w:val="7E4D47F7"/>
    <w:rsid w:val="7E9399F6"/>
    <w:rsid w:val="7F0D68C9"/>
    <w:rsid w:val="7F2E0946"/>
    <w:rsid w:val="7F70AD76"/>
    <w:rsid w:val="7FD1D6B2"/>
    <w:rsid w:val="7FEFF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62092AD6"/>
  <w15:chartTrackingRefBased/>
  <w15:docId w15:val="{9D441142-3CA8-45D9-8BF2-6BA9866D7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CA2A48"/>
    <w:pPr>
      <w:jc w:val="both"/>
    </w:pPr>
    <w:rPr>
      <w:rFonts w:eastAsiaTheme="minorEastAsia"/>
      <w:lang w:eastAsia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inhaltfett">
    <w:name w:val="inhalt_fett"/>
    <w:uiPriority w:val="99"/>
    <w:rsid w:val="00A37E8E"/>
    <w:rPr>
      <w:rFonts w:ascii="TheSansExtra" w:hAnsi="TheSansExtra" w:cs="TheSansExtra"/>
      <w:b/>
      <w:bCs/>
      <w:color w:val="D07224"/>
    </w:rPr>
  </w:style>
  <w:style w:type="paragraph" w:styleId="Kopfzeile">
    <w:name w:val="header"/>
    <w:basedOn w:val="Standard"/>
    <w:link w:val="KopfzeileZchn"/>
    <w:uiPriority w:val="99"/>
    <w:unhideWhenUsed/>
    <w:rsid w:val="009B65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B6505"/>
    <w:rPr>
      <w:rFonts w:eastAsiaTheme="minorEastAsia"/>
      <w:lang w:eastAsia="de-AT"/>
    </w:rPr>
  </w:style>
  <w:style w:type="paragraph" w:styleId="Fuzeile">
    <w:name w:val="footer"/>
    <w:basedOn w:val="Standard"/>
    <w:link w:val="FuzeileZchn"/>
    <w:uiPriority w:val="99"/>
    <w:unhideWhenUsed/>
    <w:rsid w:val="009B65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B6505"/>
    <w:rPr>
      <w:rFonts w:eastAsiaTheme="minorEastAsia"/>
      <w:lang w:eastAsia="de-AT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52FB3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52FB3"/>
    <w:rPr>
      <w:rFonts w:ascii="Arial" w:eastAsiaTheme="minorEastAsia" w:hAnsi="Arial" w:cs="Arial"/>
      <w:sz w:val="18"/>
      <w:szCs w:val="18"/>
      <w:lang w:eastAsia="de-AT"/>
    </w:rPr>
  </w:style>
  <w:style w:type="character" w:styleId="Hyperlink">
    <w:name w:val="Hyperlink"/>
    <w:basedOn w:val="Absatz-Standardschriftart"/>
    <w:uiPriority w:val="99"/>
    <w:unhideWhenUsed/>
    <w:rsid w:val="00472BC8"/>
    <w:rPr>
      <w:color w:val="0563C1" w:themeColor="hyperlink"/>
      <w:u w:val="single"/>
    </w:rPr>
  </w:style>
  <w:style w:type="paragraph" w:styleId="Listenabsatz">
    <w:name w:val="List Paragraph"/>
    <w:basedOn w:val="Standard"/>
    <w:uiPriority w:val="34"/>
    <w:qFormat/>
    <w:rsid w:val="00720C7A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36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72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14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farrexy@katholischekirche.at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rzdiozese-wien.at/" TargetMode="External"/><Relationship Id="rId1" Type="http://schemas.openxmlformats.org/officeDocument/2006/relationships/hyperlink" Target="http://www.erzdiozese-wien.at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C1BCDD689C8D74DB9A3B026BA189338" ma:contentTypeVersion="13" ma:contentTypeDescription="Ein neues Dokument erstellen." ma:contentTypeScope="" ma:versionID="10bfae0656f8e12d91b3864d17b1d10b">
  <xsd:schema xmlns:xsd="http://www.w3.org/2001/XMLSchema" xmlns:xs="http://www.w3.org/2001/XMLSchema" xmlns:p="http://schemas.microsoft.com/office/2006/metadata/properties" xmlns:ns3="68bf19db-88f9-4969-bc65-82f1efa0e5b6" xmlns:ns4="b036d500-50db-427e-b8d6-2713a4026c3f" targetNamespace="http://schemas.microsoft.com/office/2006/metadata/properties" ma:root="true" ma:fieldsID="425776f6492e2774858ae4b6b278c5f7" ns3:_="" ns4:_="">
    <xsd:import namespace="68bf19db-88f9-4969-bc65-82f1efa0e5b6"/>
    <xsd:import namespace="b036d500-50db-427e-b8d6-2713a4026c3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bf19db-88f9-4969-bc65-82f1efa0e5b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Freigabehinweis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36d500-50db-427e-b8d6-2713a4026c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614B2D-58ED-49CB-A6D9-A1776B6BB16B}">
  <ds:schemaRefs>
    <ds:schemaRef ds:uri="http://schemas.microsoft.com/office/2006/documentManagement/types"/>
    <ds:schemaRef ds:uri="http://schemas.microsoft.com/office/infopath/2007/PartnerControls"/>
    <ds:schemaRef ds:uri="b036d500-50db-427e-b8d6-2713a4026c3f"/>
    <ds:schemaRef ds:uri="http://purl.org/dc/elements/1.1/"/>
    <ds:schemaRef ds:uri="http://schemas.microsoft.com/office/2006/metadata/properties"/>
    <ds:schemaRef ds:uri="68bf19db-88f9-4969-bc65-82f1efa0e5b6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CA9181A-9F1C-4FF2-A95D-1BF52156DB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bf19db-88f9-4969-bc65-82f1efa0e5b6"/>
    <ds:schemaRef ds:uri="b036d500-50db-427e-b8d6-2713a4026c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A31838-500C-40BD-847C-12AE1B7F0D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AEFA507-218B-4419-9EE5-39F4A1E95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6DB4DDE6.dotm</Template>
  <TotalTime>0</TotalTime>
  <Pages>1</Pages>
  <Words>270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Erzdiözese Wien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Lobnig Stefan</dc:creator>
  <cp:keywords/>
  <dc:description/>
  <cp:lastModifiedBy>Lobnig Stefan</cp:lastModifiedBy>
  <cp:revision>3</cp:revision>
  <cp:lastPrinted>2021-07-13T13:46:00Z</cp:lastPrinted>
  <dcterms:created xsi:type="dcterms:W3CDTF">2021-07-13T13:47:00Z</dcterms:created>
  <dcterms:modified xsi:type="dcterms:W3CDTF">2021-07-13T13:52:00Z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0x0101002C1BCDD689C8D74DB9A3B026BA189338</vt:lpwstr>
  </property>
</Properties>
</file>