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Y="1"/>
        <w:tblOverlap w:val="never"/>
        <w:tblW w:w="10134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71"/>
        <w:gridCol w:w="20"/>
        <w:gridCol w:w="1043"/>
      </w:tblGrid>
      <w:tr w:rsidR="00005DD6" w:rsidRPr="007265E7" w14:paraId="6FC71196" w14:textId="77777777" w:rsidTr="00E26085">
        <w:trPr>
          <w:gridAfter w:val="2"/>
          <w:wAfter w:w="1063" w:type="dxa"/>
          <w:trHeight w:val="1580"/>
        </w:trPr>
        <w:tc>
          <w:tcPr>
            <w:tcW w:w="9071" w:type="dxa"/>
            <w:vMerge w:val="restart"/>
            <w:tcBorders>
              <w:bottom w:val="nil"/>
            </w:tcBorders>
            <w:tcMar>
              <w:left w:w="0" w:type="dxa"/>
            </w:tcMar>
          </w:tcPr>
          <w:p w14:paraId="5A64E17B" w14:textId="77777777" w:rsidR="00005DD6" w:rsidRDefault="00005DD6" w:rsidP="009E47D0">
            <w:pPr>
              <w:tabs>
                <w:tab w:val="left" w:pos="1110"/>
              </w:tabs>
              <w:spacing w:after="120"/>
            </w:pPr>
            <w:r w:rsidRPr="001A6FB1">
              <w:rPr>
                <w:b/>
                <w:bCs/>
                <w:noProof/>
                <w:color w:val="DF473D"/>
                <w:lang w:val="de-AT" w:eastAsia="de-AT"/>
              </w:rPr>
              <w:drawing>
                <wp:anchor distT="0" distB="0" distL="114300" distR="114300" simplePos="0" relativeHeight="251659264" behindDoc="0" locked="1" layoutInCell="0" allowOverlap="0" wp14:anchorId="50F4A5A7" wp14:editId="2FA9BA1C">
                  <wp:simplePos x="0" y="0"/>
                  <wp:positionH relativeFrom="column">
                    <wp:posOffset>4198620</wp:posOffset>
                  </wp:positionH>
                  <wp:positionV relativeFrom="margin">
                    <wp:posOffset>-1295400</wp:posOffset>
                  </wp:positionV>
                  <wp:extent cx="1745615" cy="671830"/>
                  <wp:effectExtent l="0" t="0" r="6985" b="0"/>
                  <wp:wrapNone/>
                  <wp:docPr id="13" name="Grafi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fik 13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5615" cy="671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0871498" w14:textId="77777777" w:rsidR="00E26085" w:rsidRDefault="00E26085" w:rsidP="00B6550F">
            <w:pPr>
              <w:pStyle w:val="berschrift1"/>
              <w:numPr>
                <w:ilvl w:val="0"/>
                <w:numId w:val="0"/>
              </w:numPr>
            </w:pPr>
          </w:p>
          <w:p w14:paraId="6B2B1B66" w14:textId="08F8ADC9" w:rsidR="00005DD6" w:rsidRPr="00852D26" w:rsidRDefault="00BB4C5B" w:rsidP="00B6550F">
            <w:pPr>
              <w:pStyle w:val="berschrift1"/>
              <w:numPr>
                <w:ilvl w:val="0"/>
                <w:numId w:val="0"/>
              </w:numPr>
              <w:rPr>
                <w:b w:val="0"/>
                <w:bCs/>
                <w:sz w:val="20"/>
                <w:szCs w:val="18"/>
              </w:rPr>
            </w:pPr>
            <w:r w:rsidRPr="00BB4C5B">
              <w:t>Erklärung zur Nutzung der Informationen und Materialien zu den österreichischen Sinus-Milieus</w:t>
            </w:r>
            <w:r w:rsidRPr="00E26085">
              <w:rPr>
                <w:vertAlign w:val="superscript"/>
              </w:rPr>
              <w:t>®</w:t>
            </w:r>
            <w:r w:rsidRPr="00BB4C5B">
              <w:t xml:space="preserve"> </w:t>
            </w:r>
            <w:r w:rsidR="00B6550F">
              <w:br/>
            </w:r>
            <w:r w:rsidR="000C566F">
              <w:rPr>
                <w:b w:val="0"/>
                <w:bCs/>
                <w:sz w:val="20"/>
                <w:szCs w:val="18"/>
              </w:rPr>
              <w:br/>
            </w:r>
            <w:r w:rsidR="00B6550F" w:rsidRPr="00B6550F">
              <w:rPr>
                <w:b w:val="0"/>
                <w:bCs/>
                <w:sz w:val="20"/>
                <w:szCs w:val="18"/>
              </w:rPr>
              <w:t>INTEGRAL Markt- und Meinungsforschungsges.m.b.H.</w:t>
            </w:r>
          </w:p>
        </w:tc>
      </w:tr>
      <w:tr w:rsidR="00005DD6" w:rsidRPr="007265E7" w14:paraId="7CD5D508" w14:textId="77777777" w:rsidTr="00E26085">
        <w:tc>
          <w:tcPr>
            <w:tcW w:w="9071" w:type="dxa"/>
            <w:vMerge/>
            <w:tcMar>
              <w:left w:w="0" w:type="dxa"/>
            </w:tcMar>
          </w:tcPr>
          <w:p w14:paraId="42FA994F" w14:textId="77777777" w:rsidR="00005DD6" w:rsidRPr="007265E7" w:rsidRDefault="00005DD6" w:rsidP="009E47D0">
            <w:pPr>
              <w:spacing w:after="0" w:line="280" w:lineRule="atLeast"/>
              <w:rPr>
                <w:spacing w:val="-2"/>
                <w:szCs w:val="20"/>
              </w:rPr>
            </w:pPr>
          </w:p>
        </w:tc>
        <w:tc>
          <w:tcPr>
            <w:tcW w:w="20" w:type="dxa"/>
            <w:tcMar>
              <w:left w:w="0" w:type="dxa"/>
            </w:tcMar>
          </w:tcPr>
          <w:p w14:paraId="22D8423E" w14:textId="77777777" w:rsidR="00005DD6" w:rsidRPr="007265E7" w:rsidRDefault="00005DD6" w:rsidP="009E47D0">
            <w:pPr>
              <w:spacing w:after="0" w:line="280" w:lineRule="atLeast"/>
              <w:rPr>
                <w:spacing w:val="-2"/>
                <w:szCs w:val="20"/>
              </w:rPr>
            </w:pPr>
          </w:p>
        </w:tc>
        <w:tc>
          <w:tcPr>
            <w:tcW w:w="1043" w:type="dxa"/>
            <w:tcMar>
              <w:left w:w="0" w:type="dxa"/>
            </w:tcMar>
          </w:tcPr>
          <w:p w14:paraId="5D72167E" w14:textId="77777777" w:rsidR="00005DD6" w:rsidRPr="007265E7" w:rsidRDefault="00005DD6" w:rsidP="009E47D0">
            <w:pPr>
              <w:spacing w:after="0" w:line="280" w:lineRule="atLeast"/>
              <w:rPr>
                <w:spacing w:val="-2"/>
                <w:szCs w:val="20"/>
              </w:rPr>
            </w:pPr>
          </w:p>
        </w:tc>
      </w:tr>
      <w:tr w:rsidR="00E26085" w:rsidRPr="007265E7" w14:paraId="3C92EBED" w14:textId="77777777" w:rsidTr="00E26085">
        <w:trPr>
          <w:gridAfter w:val="2"/>
          <w:wAfter w:w="1063" w:type="dxa"/>
          <w:trHeight w:val="280"/>
        </w:trPr>
        <w:tc>
          <w:tcPr>
            <w:tcW w:w="9071" w:type="dxa"/>
            <w:vMerge/>
            <w:tcMar>
              <w:left w:w="0" w:type="dxa"/>
            </w:tcMar>
          </w:tcPr>
          <w:p w14:paraId="325A9E60" w14:textId="77777777" w:rsidR="00E26085" w:rsidRPr="007265E7" w:rsidRDefault="00E26085" w:rsidP="009E47D0">
            <w:pPr>
              <w:spacing w:after="0" w:line="280" w:lineRule="atLeast"/>
              <w:rPr>
                <w:spacing w:val="-2"/>
                <w:szCs w:val="20"/>
              </w:rPr>
            </w:pPr>
          </w:p>
        </w:tc>
      </w:tr>
      <w:tr w:rsidR="00E26085" w:rsidRPr="007265E7" w14:paraId="2479620A" w14:textId="77777777" w:rsidTr="00E26085">
        <w:trPr>
          <w:gridAfter w:val="1"/>
          <w:wAfter w:w="1043" w:type="dxa"/>
        </w:trPr>
        <w:tc>
          <w:tcPr>
            <w:tcW w:w="9071" w:type="dxa"/>
            <w:vMerge/>
            <w:tcMar>
              <w:left w:w="0" w:type="dxa"/>
            </w:tcMar>
          </w:tcPr>
          <w:p w14:paraId="6B71BF1B" w14:textId="77777777" w:rsidR="00E26085" w:rsidRPr="007265E7" w:rsidRDefault="00E26085" w:rsidP="009E47D0">
            <w:pPr>
              <w:spacing w:after="0" w:line="280" w:lineRule="atLeast"/>
              <w:rPr>
                <w:spacing w:val="-2"/>
                <w:szCs w:val="20"/>
              </w:rPr>
            </w:pPr>
          </w:p>
        </w:tc>
        <w:tc>
          <w:tcPr>
            <w:tcW w:w="20" w:type="dxa"/>
            <w:tcMar>
              <w:left w:w="0" w:type="dxa"/>
            </w:tcMar>
          </w:tcPr>
          <w:p w14:paraId="4FA91437" w14:textId="77777777" w:rsidR="00E26085" w:rsidRPr="007265E7" w:rsidRDefault="00E26085" w:rsidP="009E47D0">
            <w:pPr>
              <w:spacing w:after="0" w:line="280" w:lineRule="atLeast"/>
              <w:rPr>
                <w:spacing w:val="-2"/>
                <w:szCs w:val="20"/>
              </w:rPr>
            </w:pPr>
          </w:p>
        </w:tc>
      </w:tr>
    </w:tbl>
    <w:p w14:paraId="151362C8" w14:textId="371DF106" w:rsidR="00C36AF8" w:rsidRDefault="004A5C16" w:rsidP="00852D26">
      <w:pPr>
        <w:pStyle w:val="Briefkopfadresse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Name:</w:t>
      </w:r>
      <w:r w:rsidR="003F62D5">
        <w:rPr>
          <w:rFonts w:ascii="Trebuchet MS" w:hAnsi="Trebuchet MS" w:cs="Arial"/>
          <w:sz w:val="20"/>
          <w:szCs w:val="20"/>
        </w:rPr>
        <w:t xml:space="preserve"> </w:t>
      </w:r>
      <w:permStart w:id="1580019623" w:edGrp="everyone"/>
      <w:sdt>
        <w:sdtPr>
          <w:rPr>
            <w:rFonts w:ascii="Trebuchet MS" w:hAnsi="Trebuchet MS" w:cs="Arial"/>
            <w:sz w:val="20"/>
            <w:szCs w:val="20"/>
          </w:rPr>
          <w:alias w:val="Vor- und Nachname"/>
          <w:tag w:val="Name"/>
          <w:id w:val="-790977529"/>
          <w:lock w:val="sdtLocked"/>
          <w:placeholder>
            <w:docPart w:val="38AC1836B74142338E620F033A43A35D"/>
          </w:placeholder>
          <w:showingPlcHdr/>
          <w:text/>
        </w:sdtPr>
        <w:sdtEndPr/>
        <w:sdtContent>
          <w:r w:rsidR="000C2A75">
            <w:rPr>
              <w:rFonts w:ascii="Trebuchet MS" w:hAnsi="Trebuchet MS" w:cs="Arial"/>
              <w:sz w:val="20"/>
              <w:szCs w:val="20"/>
            </w:rPr>
            <w:t xml:space="preserve">                                       </w:t>
          </w:r>
        </w:sdtContent>
      </w:sdt>
      <w:permEnd w:id="1580019623"/>
    </w:p>
    <w:p w14:paraId="4AB7807C" w14:textId="77777777" w:rsidR="00C36AF8" w:rsidRDefault="00C36AF8" w:rsidP="00852D26">
      <w:pPr>
        <w:pStyle w:val="Briefkopfadresse"/>
        <w:rPr>
          <w:rFonts w:ascii="Trebuchet MS" w:hAnsi="Trebuchet MS" w:cs="Arial"/>
          <w:sz w:val="20"/>
          <w:szCs w:val="20"/>
        </w:rPr>
      </w:pPr>
    </w:p>
    <w:p w14:paraId="253B9E19" w14:textId="77777777" w:rsidR="00C36AF8" w:rsidRDefault="00C36AF8" w:rsidP="00852D26">
      <w:pPr>
        <w:pStyle w:val="Briefkopfadresse"/>
        <w:rPr>
          <w:rFonts w:ascii="Trebuchet MS" w:hAnsi="Trebuchet MS" w:cs="Arial"/>
          <w:sz w:val="20"/>
          <w:szCs w:val="20"/>
        </w:rPr>
      </w:pPr>
    </w:p>
    <w:p w14:paraId="3CD8726B" w14:textId="045F44A0" w:rsidR="00C36AF8" w:rsidRDefault="00FA1376" w:rsidP="00852D26">
      <w:pPr>
        <w:pStyle w:val="Briefkopfadresse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Einrichtung/Pfarre: </w:t>
      </w:r>
      <w:sdt>
        <w:sdtPr>
          <w:rPr>
            <w:rFonts w:ascii="Trebuchet MS" w:hAnsi="Trebuchet MS" w:cs="Arial"/>
            <w:sz w:val="20"/>
            <w:szCs w:val="20"/>
          </w:rPr>
          <w:alias w:val="Name der Einrichtung/Pfarre"/>
          <w:tag w:val="Einrichtung/Pfarre"/>
          <w:id w:val="-1591387381"/>
          <w:lock w:val="sdtLocked"/>
          <w:placeholder>
            <w:docPart w:val="6D2241C1D6ED49E69F22CBBD4D4C2DCD"/>
          </w:placeholder>
          <w:showingPlcHdr/>
          <w:text/>
        </w:sdtPr>
        <w:sdtEndPr/>
        <w:sdtContent>
          <w:permStart w:id="1472941399" w:edGrp="everyone"/>
          <w:r w:rsidR="000A1DA4" w:rsidRPr="000A1DA4">
            <w:rPr>
              <w:rFonts w:ascii="Trebuchet MS" w:hAnsi="Trebuchet MS" w:cs="Arial"/>
              <w:sz w:val="20"/>
              <w:szCs w:val="20"/>
            </w:rPr>
            <w:t xml:space="preserve">                                       </w:t>
          </w:r>
          <w:permEnd w:id="1472941399"/>
        </w:sdtContent>
      </w:sdt>
    </w:p>
    <w:p w14:paraId="09212F0A" w14:textId="1F03B95F" w:rsidR="00F01612" w:rsidRDefault="00F01612" w:rsidP="00852D26">
      <w:pPr>
        <w:pStyle w:val="Briefkopfadresse"/>
        <w:rPr>
          <w:rFonts w:ascii="Trebuchet MS" w:hAnsi="Trebuchet MS" w:cs="Arial"/>
          <w:sz w:val="20"/>
          <w:szCs w:val="20"/>
        </w:rPr>
      </w:pPr>
    </w:p>
    <w:p w14:paraId="6ABB4591" w14:textId="2B4CB33D" w:rsidR="00852D26" w:rsidRPr="00852D26" w:rsidRDefault="00852D26" w:rsidP="00852D26">
      <w:pPr>
        <w:pStyle w:val="Briefkopfadresse"/>
        <w:rPr>
          <w:rFonts w:ascii="Trebuchet MS" w:hAnsi="Trebuchet MS" w:cs="Arial"/>
          <w:sz w:val="20"/>
          <w:szCs w:val="20"/>
        </w:rPr>
      </w:pPr>
      <w:r w:rsidRPr="00852D26">
        <w:rPr>
          <w:rFonts w:ascii="Trebuchet MS" w:hAnsi="Trebuchet MS" w:cs="Arial"/>
          <w:sz w:val="20"/>
          <w:szCs w:val="20"/>
        </w:rPr>
        <w:t>nimmt zur Kenntnis, dass alle vo</w:t>
      </w:r>
      <w:r w:rsidR="00781DDB">
        <w:rPr>
          <w:rFonts w:ascii="Trebuchet MS" w:hAnsi="Trebuchet MS" w:cs="Arial"/>
          <w:sz w:val="20"/>
          <w:szCs w:val="20"/>
        </w:rPr>
        <w:t xml:space="preserve">m Bereich Pfarrgemeinderäte &amp; Pastorale </w:t>
      </w:r>
      <w:proofErr w:type="spellStart"/>
      <w:r w:rsidR="00781DDB">
        <w:rPr>
          <w:rFonts w:ascii="Trebuchet MS" w:hAnsi="Trebuchet MS" w:cs="Arial"/>
          <w:sz w:val="20"/>
          <w:szCs w:val="20"/>
        </w:rPr>
        <w:t>Strukturenwicklung</w:t>
      </w:r>
      <w:proofErr w:type="spellEnd"/>
      <w:r w:rsidR="00781DDB">
        <w:rPr>
          <w:rFonts w:ascii="Trebuchet MS" w:hAnsi="Trebuchet MS" w:cs="Arial"/>
          <w:sz w:val="20"/>
          <w:szCs w:val="20"/>
        </w:rPr>
        <w:t xml:space="preserve"> </w:t>
      </w:r>
      <w:bookmarkStart w:id="0" w:name="_GoBack"/>
      <w:bookmarkEnd w:id="0"/>
      <w:r w:rsidR="00781DDB">
        <w:rPr>
          <w:rFonts w:ascii="Trebuchet MS" w:hAnsi="Trebuchet MS" w:cs="Arial"/>
          <w:sz w:val="20"/>
          <w:szCs w:val="20"/>
        </w:rPr>
        <w:t>des</w:t>
      </w:r>
      <w:r w:rsidR="00067474">
        <w:rPr>
          <w:rFonts w:ascii="Trebuchet MS" w:hAnsi="Trebuchet MS" w:cs="Arial"/>
          <w:sz w:val="20"/>
          <w:szCs w:val="20"/>
        </w:rPr>
        <w:t xml:space="preserve"> Pastoralamt</w:t>
      </w:r>
      <w:r w:rsidR="00781DDB">
        <w:rPr>
          <w:rFonts w:ascii="Trebuchet MS" w:hAnsi="Trebuchet MS" w:cs="Arial"/>
          <w:sz w:val="20"/>
          <w:szCs w:val="20"/>
        </w:rPr>
        <w:t>s</w:t>
      </w:r>
      <w:r w:rsidR="00067474">
        <w:rPr>
          <w:rFonts w:ascii="Trebuchet MS" w:hAnsi="Trebuchet MS" w:cs="Arial"/>
          <w:sz w:val="20"/>
          <w:szCs w:val="20"/>
        </w:rPr>
        <w:t xml:space="preserve"> der Erzdiözese Wien</w:t>
      </w:r>
      <w:r w:rsidRPr="00852D26">
        <w:rPr>
          <w:rFonts w:ascii="Trebuchet MS" w:hAnsi="Trebuchet MS" w:cs="Arial"/>
          <w:sz w:val="20"/>
          <w:szCs w:val="20"/>
        </w:rPr>
        <w:t xml:space="preserve"> übermittelten Materialien zu den Sinus-Milieus® urheberrechtlich geschützt sind. Das Copyright liegt bei INTEGRAL Markt- und Meinungsforschungsges.m.b.H.. </w:t>
      </w:r>
    </w:p>
    <w:p w14:paraId="2D68B207" w14:textId="77777777" w:rsidR="00852D26" w:rsidRPr="00852D26" w:rsidRDefault="00852D26" w:rsidP="00852D26">
      <w:pPr>
        <w:pStyle w:val="Briefkopfadresse"/>
        <w:rPr>
          <w:rFonts w:ascii="Trebuchet MS" w:hAnsi="Trebuchet MS" w:cs="Arial"/>
          <w:sz w:val="20"/>
          <w:szCs w:val="20"/>
        </w:rPr>
      </w:pPr>
    </w:p>
    <w:p w14:paraId="24829508" w14:textId="77777777" w:rsidR="00852D26" w:rsidRPr="00852D26" w:rsidRDefault="00852D26" w:rsidP="00852D26">
      <w:pPr>
        <w:pStyle w:val="Briefkopfadresse"/>
        <w:rPr>
          <w:rFonts w:ascii="Trebuchet MS" w:hAnsi="Trebuchet MS" w:cs="Arial"/>
          <w:sz w:val="20"/>
          <w:szCs w:val="20"/>
        </w:rPr>
      </w:pPr>
    </w:p>
    <w:p w14:paraId="7E187E0E" w14:textId="69F8A26F" w:rsidR="00067474" w:rsidRDefault="00C36AF8" w:rsidP="00852D26">
      <w:pPr>
        <w:pStyle w:val="Briefkopfadresse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Ich,</w:t>
      </w:r>
      <w:r w:rsidR="000A1DA4">
        <w:rPr>
          <w:rFonts w:ascii="Trebuchet MS" w:hAnsi="Trebuchet MS" w:cs="Arial"/>
          <w:sz w:val="20"/>
          <w:szCs w:val="20"/>
        </w:rPr>
        <w:t xml:space="preserve"> </w:t>
      </w:r>
      <w:sdt>
        <w:sdtPr>
          <w:rPr>
            <w:rFonts w:ascii="Trebuchet MS" w:hAnsi="Trebuchet MS" w:cs="Arial"/>
            <w:sz w:val="20"/>
            <w:szCs w:val="20"/>
          </w:rPr>
          <w:alias w:val="Vor- und Nachname"/>
          <w:tag w:val="Name"/>
          <w:id w:val="424157277"/>
          <w:lock w:val="sdtLocked"/>
          <w:placeholder>
            <w:docPart w:val="8C719991EBD444B999A25D11BA426D59"/>
          </w:placeholder>
          <w:showingPlcHdr/>
          <w:text/>
        </w:sdtPr>
        <w:sdtEndPr/>
        <w:sdtContent>
          <w:permStart w:id="1710115917" w:edGrp="everyone"/>
          <w:r w:rsidR="000A1DA4" w:rsidRPr="000A1DA4">
            <w:rPr>
              <w:rFonts w:ascii="Trebuchet MS" w:hAnsi="Trebuchet MS" w:cs="Arial"/>
              <w:sz w:val="20"/>
              <w:szCs w:val="20"/>
            </w:rPr>
            <w:t xml:space="preserve">                                       </w:t>
          </w:r>
          <w:permEnd w:id="1710115917"/>
        </w:sdtContent>
      </w:sdt>
      <w:r>
        <w:rPr>
          <w:rFonts w:ascii="Trebuchet MS" w:hAnsi="Trebuchet MS" w:cs="Arial"/>
          <w:sz w:val="20"/>
          <w:szCs w:val="20"/>
        </w:rPr>
        <w:t xml:space="preserve"> </w:t>
      </w:r>
    </w:p>
    <w:p w14:paraId="72C80A15" w14:textId="24E55D17" w:rsidR="00852D26" w:rsidRPr="00852D26" w:rsidRDefault="00C36AF8" w:rsidP="00852D26">
      <w:pPr>
        <w:pStyle w:val="Briefkopfadresse"/>
        <w:rPr>
          <w:rFonts w:ascii="Trebuchet MS" w:hAnsi="Trebuchet MS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erkläre m</w:t>
      </w:r>
      <w:r w:rsidR="00852D26" w:rsidRPr="00852D26">
        <w:rPr>
          <w:rFonts w:ascii="Trebuchet MS" w:hAnsi="Trebuchet MS" w:cs="Arial"/>
          <w:sz w:val="20"/>
          <w:szCs w:val="20"/>
        </w:rPr>
        <w:t>ich ausdrücklich einverstanden, die übermittelten Informationen und Materialien zu den Sinus-Milieus® aussch</w:t>
      </w:r>
      <w:r w:rsidR="00067474">
        <w:rPr>
          <w:rFonts w:ascii="Trebuchet MS" w:hAnsi="Trebuchet MS" w:cs="Arial"/>
          <w:sz w:val="20"/>
          <w:szCs w:val="20"/>
        </w:rPr>
        <w:t>ließlich für pastoral</w:t>
      </w:r>
      <w:r>
        <w:rPr>
          <w:rFonts w:ascii="Trebuchet MS" w:hAnsi="Trebuchet MS" w:cs="Arial"/>
          <w:sz w:val="20"/>
          <w:szCs w:val="20"/>
        </w:rPr>
        <w:t>e Planungen und Projekte im Kreis der (e.a.) MitarbeiterInnen der obengenannten Pfarre/Einrichtung</w:t>
      </w:r>
      <w:r w:rsidR="00067474">
        <w:rPr>
          <w:rFonts w:ascii="Trebuchet MS" w:hAnsi="Trebuchet MS" w:cs="Arial"/>
          <w:sz w:val="20"/>
          <w:szCs w:val="20"/>
        </w:rPr>
        <w:t xml:space="preserve"> </w:t>
      </w:r>
      <w:r w:rsidR="00852D26" w:rsidRPr="00852D26">
        <w:rPr>
          <w:rFonts w:ascii="Trebuchet MS" w:hAnsi="Trebuchet MS" w:cs="Arial"/>
          <w:sz w:val="20"/>
          <w:szCs w:val="20"/>
        </w:rPr>
        <w:t>zu verwenden. Ohne schriftliche Einwilligung von INTEGRAL dürfen die übermittelten Materialien weder veröffentlicht noch an Dritte weitergegeben werden.</w:t>
      </w:r>
      <w:r w:rsidR="00852D26" w:rsidRPr="00852D26">
        <w:rPr>
          <w:rFonts w:ascii="Trebuchet MS" w:hAnsi="Trebuchet MS"/>
          <w:sz w:val="20"/>
          <w:szCs w:val="20"/>
        </w:rPr>
        <w:t xml:space="preserve"> </w:t>
      </w:r>
    </w:p>
    <w:p w14:paraId="7F37C594" w14:textId="77777777" w:rsidR="00852D26" w:rsidRPr="00852D26" w:rsidRDefault="00852D26" w:rsidP="00852D26">
      <w:pPr>
        <w:pStyle w:val="Briefkopfadresse"/>
        <w:rPr>
          <w:rFonts w:ascii="Trebuchet MS" w:hAnsi="Trebuchet MS"/>
          <w:sz w:val="20"/>
          <w:szCs w:val="20"/>
        </w:rPr>
      </w:pPr>
    </w:p>
    <w:p w14:paraId="3BD62B57" w14:textId="77777777" w:rsidR="00852D26" w:rsidRPr="00852D26" w:rsidRDefault="00852D26" w:rsidP="00852D26">
      <w:pPr>
        <w:pStyle w:val="Briefkopfadresse"/>
        <w:rPr>
          <w:rFonts w:ascii="Trebuchet MS" w:hAnsi="Trebuchet MS"/>
          <w:sz w:val="20"/>
          <w:szCs w:val="20"/>
        </w:rPr>
      </w:pPr>
    </w:p>
    <w:p w14:paraId="1077B194" w14:textId="15FC2ED8" w:rsidR="00852D26" w:rsidRPr="00852D26" w:rsidRDefault="00C36AF8" w:rsidP="00852D26">
      <w:pPr>
        <w:pStyle w:val="Briefkopfadresse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Datum:</w:t>
      </w:r>
      <w:r w:rsidR="000A1DA4">
        <w:rPr>
          <w:rFonts w:ascii="Trebuchet MS" w:hAnsi="Trebuchet MS"/>
          <w:sz w:val="20"/>
          <w:szCs w:val="20"/>
        </w:rPr>
        <w:t xml:space="preserve"> </w:t>
      </w:r>
      <w:sdt>
        <w:sdtPr>
          <w:rPr>
            <w:rFonts w:ascii="Trebuchet MS" w:hAnsi="Trebuchet MS"/>
            <w:sz w:val="20"/>
            <w:szCs w:val="20"/>
          </w:rPr>
          <w:alias w:val="Datum"/>
          <w:tag w:val="Datum"/>
          <w:id w:val="1294791518"/>
          <w:lock w:val="sdtLocked"/>
          <w:placeholder>
            <w:docPart w:val="983CAC4779CE4F0CAA1B4541AA63E0A4"/>
          </w:placeholder>
          <w:showingPlcHdr/>
          <w:date>
            <w:dateFormat w:val="dd.MM.yyyy"/>
            <w:lid w:val="de-AT"/>
            <w:storeMappedDataAs w:val="dateTime"/>
            <w:calendar w:val="gregorian"/>
          </w:date>
        </w:sdtPr>
        <w:sdtEndPr/>
        <w:sdtContent>
          <w:permStart w:id="1906845520" w:edGrp="everyone"/>
          <w:r w:rsidR="00D96D2F" w:rsidRPr="000A1DA4">
            <w:rPr>
              <w:rFonts w:ascii="Trebuchet MS" w:hAnsi="Trebuchet MS"/>
              <w:sz w:val="20"/>
              <w:szCs w:val="20"/>
            </w:rPr>
            <w:t xml:space="preserve">                                       </w:t>
          </w:r>
          <w:permEnd w:id="1906845520"/>
        </w:sdtContent>
      </w:sdt>
    </w:p>
    <w:p w14:paraId="7F58CBFC" w14:textId="77777777" w:rsidR="00852D26" w:rsidRPr="00852D26" w:rsidRDefault="00852D26" w:rsidP="00852D26">
      <w:pPr>
        <w:pStyle w:val="Briefkopfadresse"/>
        <w:rPr>
          <w:rFonts w:ascii="Trebuchet MS" w:hAnsi="Trebuchet MS"/>
          <w:sz w:val="20"/>
          <w:szCs w:val="20"/>
        </w:rPr>
      </w:pPr>
    </w:p>
    <w:p w14:paraId="0C967C4F" w14:textId="2064D4D6" w:rsidR="00852D26" w:rsidRPr="006F6447" w:rsidRDefault="00852D26" w:rsidP="00852D26">
      <w:pPr>
        <w:pStyle w:val="Briefkopfadresse"/>
        <w:rPr>
          <w:rFonts w:ascii="Trebuchet MS" w:hAnsi="Trebuchet MS"/>
          <w:sz w:val="20"/>
          <w:szCs w:val="20"/>
          <w:highlight w:val="yellow"/>
          <w:lang w:val="en-GB"/>
        </w:rPr>
      </w:pPr>
      <w:r w:rsidRPr="00C36AF8">
        <w:rPr>
          <w:rFonts w:ascii="Trebuchet MS" w:hAnsi="Trebuchet MS"/>
          <w:sz w:val="20"/>
          <w:szCs w:val="20"/>
          <w:lang w:val="en-GB"/>
        </w:rPr>
        <w:t>Name:</w:t>
      </w:r>
      <w:r w:rsidR="000A1DA4">
        <w:rPr>
          <w:rFonts w:ascii="Trebuchet MS" w:hAnsi="Trebuchet MS"/>
          <w:sz w:val="20"/>
          <w:szCs w:val="20"/>
          <w:lang w:val="en-GB"/>
        </w:rPr>
        <w:t xml:space="preserve"> </w:t>
      </w:r>
      <w:sdt>
        <w:sdtPr>
          <w:rPr>
            <w:rFonts w:ascii="Trebuchet MS" w:hAnsi="Trebuchet MS"/>
            <w:sz w:val="20"/>
            <w:szCs w:val="20"/>
            <w:lang w:val="en-GB"/>
          </w:rPr>
          <w:alias w:val="Vor- und Nachname"/>
          <w:tag w:val="Vor - und Nachname"/>
          <w:id w:val="1722937484"/>
          <w:lock w:val="sdtLocked"/>
          <w:placeholder>
            <w:docPart w:val="1C1BC66A34B84E6CA7CF6FA457F01BA7"/>
          </w:placeholder>
          <w:showingPlcHdr/>
          <w:text/>
        </w:sdtPr>
        <w:sdtEndPr/>
        <w:sdtContent>
          <w:permStart w:id="469960280" w:edGrp="everyone"/>
          <w:r w:rsidR="000A1DA4" w:rsidRPr="000A1DA4">
            <w:rPr>
              <w:rFonts w:ascii="Trebuchet MS" w:hAnsi="Trebuchet MS"/>
              <w:sz w:val="20"/>
              <w:szCs w:val="20"/>
              <w:lang w:val="en-GB"/>
            </w:rPr>
            <w:t xml:space="preserve">                                       </w:t>
          </w:r>
          <w:permEnd w:id="469960280"/>
        </w:sdtContent>
      </w:sdt>
      <w:r w:rsidR="00610093" w:rsidRPr="00C36AF8">
        <w:rPr>
          <w:rFonts w:ascii="Trebuchet MS" w:hAnsi="Trebuchet MS"/>
          <w:sz w:val="20"/>
          <w:szCs w:val="20"/>
          <w:lang w:val="en-GB"/>
        </w:rPr>
        <w:t xml:space="preserve"> </w:t>
      </w:r>
      <w:r w:rsidR="00610093" w:rsidRPr="00C36AF8">
        <w:rPr>
          <w:rFonts w:ascii="Trebuchet MS" w:hAnsi="Trebuchet MS"/>
          <w:sz w:val="20"/>
          <w:szCs w:val="20"/>
          <w:lang w:val="en-GB"/>
        </w:rPr>
        <w:tab/>
      </w:r>
      <w:r w:rsidR="00610093" w:rsidRPr="00C36AF8">
        <w:rPr>
          <w:rFonts w:ascii="Trebuchet MS" w:hAnsi="Trebuchet MS"/>
          <w:sz w:val="20"/>
          <w:szCs w:val="20"/>
          <w:lang w:val="en-GB"/>
        </w:rPr>
        <w:tab/>
      </w:r>
    </w:p>
    <w:p w14:paraId="061C34D6" w14:textId="77777777" w:rsidR="00C36AF8" w:rsidRDefault="00C36AF8" w:rsidP="00852D26">
      <w:pPr>
        <w:pStyle w:val="Briefkopfadresse"/>
        <w:rPr>
          <w:rFonts w:ascii="Trebuchet MS" w:hAnsi="Trebuchet MS"/>
          <w:sz w:val="20"/>
          <w:szCs w:val="20"/>
        </w:rPr>
      </w:pPr>
    </w:p>
    <w:p w14:paraId="731671FA" w14:textId="57ACE062" w:rsidR="005B4B99" w:rsidRDefault="00852D26" w:rsidP="00066333">
      <w:pPr>
        <w:pStyle w:val="Briefkopfadresse"/>
        <w:rPr>
          <w:rFonts w:ascii="Trebuchet MS" w:hAnsi="Trebuchet MS"/>
          <w:sz w:val="20"/>
          <w:szCs w:val="20"/>
        </w:rPr>
      </w:pPr>
      <w:r w:rsidRPr="00C36AF8">
        <w:rPr>
          <w:rFonts w:ascii="Trebuchet MS" w:hAnsi="Trebuchet MS"/>
          <w:sz w:val="20"/>
          <w:szCs w:val="20"/>
        </w:rPr>
        <w:t>Funktion:</w:t>
      </w:r>
      <w:r w:rsidR="000A1DA4">
        <w:rPr>
          <w:rFonts w:ascii="Trebuchet MS" w:hAnsi="Trebuchet MS"/>
          <w:sz w:val="20"/>
          <w:szCs w:val="20"/>
        </w:rPr>
        <w:t xml:space="preserve"> </w:t>
      </w:r>
      <w:sdt>
        <w:sdtPr>
          <w:rPr>
            <w:rFonts w:ascii="Trebuchet MS" w:hAnsi="Trebuchet MS"/>
            <w:sz w:val="20"/>
            <w:szCs w:val="20"/>
          </w:rPr>
          <w:alias w:val="Funktion in der Einrichtung/Pfarre"/>
          <w:tag w:val="Funktion in der Einrichtung/Pfarre"/>
          <w:id w:val="140012447"/>
          <w:lock w:val="sdtLocked"/>
          <w:placeholder>
            <w:docPart w:val="234A2F5F5AED435FBEA1DBA93E5D4D02"/>
          </w:placeholder>
          <w:showingPlcHdr/>
          <w:text/>
        </w:sdtPr>
        <w:sdtEndPr/>
        <w:sdtContent>
          <w:permStart w:id="1029004325" w:edGrp="everyone"/>
          <w:r w:rsidR="008E60C2" w:rsidRPr="000A1DA4">
            <w:rPr>
              <w:rFonts w:ascii="Trebuchet MS" w:hAnsi="Trebuchet MS"/>
              <w:sz w:val="20"/>
              <w:szCs w:val="20"/>
            </w:rPr>
            <w:t xml:space="preserve">                                       </w:t>
          </w:r>
          <w:permEnd w:id="1029004325"/>
        </w:sdtContent>
      </w:sdt>
      <w:r w:rsidR="00610093" w:rsidRPr="00C36AF8">
        <w:rPr>
          <w:rFonts w:ascii="Trebuchet MS" w:hAnsi="Trebuchet MS"/>
          <w:sz w:val="20"/>
          <w:szCs w:val="20"/>
        </w:rPr>
        <w:t xml:space="preserve"> </w:t>
      </w:r>
      <w:r w:rsidR="00610093" w:rsidRPr="00C36AF8">
        <w:rPr>
          <w:rFonts w:ascii="Trebuchet MS" w:hAnsi="Trebuchet MS"/>
          <w:sz w:val="20"/>
          <w:szCs w:val="20"/>
        </w:rPr>
        <w:tab/>
      </w:r>
      <w:r w:rsidRPr="00852D26">
        <w:rPr>
          <w:rFonts w:ascii="Trebuchet MS" w:hAnsi="Trebuchet MS"/>
          <w:sz w:val="20"/>
          <w:szCs w:val="20"/>
        </w:rPr>
        <w:br/>
      </w:r>
    </w:p>
    <w:p w14:paraId="68F93042" w14:textId="77ADF6C0" w:rsidR="00066333" w:rsidRDefault="00066333" w:rsidP="00066333">
      <w:pPr>
        <w:pStyle w:val="Briefkopfadresse"/>
        <w:rPr>
          <w:rFonts w:ascii="Trebuchet MS" w:hAnsi="Trebuchet MS"/>
          <w:sz w:val="20"/>
          <w:szCs w:val="20"/>
        </w:rPr>
      </w:pPr>
    </w:p>
    <w:p w14:paraId="67E00947" w14:textId="77777777" w:rsidR="0024205B" w:rsidRPr="00066333" w:rsidRDefault="0024205B" w:rsidP="00066333">
      <w:pPr>
        <w:pStyle w:val="Briefkopfadresse"/>
        <w:rPr>
          <w:rFonts w:ascii="Trebuchet MS" w:hAnsi="Trebuchet MS"/>
          <w:sz w:val="20"/>
          <w:szCs w:val="20"/>
        </w:rPr>
      </w:pPr>
    </w:p>
    <w:p w14:paraId="0205C6EE" w14:textId="4F353AB2" w:rsidR="00D96D2F" w:rsidRPr="00D96D2F" w:rsidRDefault="00D96D2F" w:rsidP="00610093">
      <w:pPr>
        <w:rPr>
          <w:szCs w:val="20"/>
        </w:rPr>
      </w:pPr>
      <w:r>
        <w:rPr>
          <w:szCs w:val="20"/>
        </w:rPr>
        <w:t xml:space="preserve">Unterschrift: </w:t>
      </w:r>
      <w:permStart w:id="213198873" w:edGrp="everyone"/>
      <w:r w:rsidR="000C2A75">
        <w:rPr>
          <w:szCs w:val="20"/>
        </w:rPr>
        <w:t xml:space="preserve">                                       </w:t>
      </w:r>
      <w:permEnd w:id="213198873"/>
    </w:p>
    <w:sectPr w:rsidR="00D96D2F" w:rsidRPr="00D96D2F" w:rsidSect="00FA0106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2836" w:right="1418" w:bottom="1134" w:left="1418" w:header="488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47AF47" w14:textId="77777777" w:rsidR="00066333" w:rsidRDefault="00066333" w:rsidP="0029148A">
      <w:r>
        <w:separator/>
      </w:r>
    </w:p>
    <w:p w14:paraId="291C03AC" w14:textId="77777777" w:rsidR="00066333" w:rsidRDefault="00066333"/>
  </w:endnote>
  <w:endnote w:type="continuationSeparator" w:id="0">
    <w:p w14:paraId="626DA6FC" w14:textId="77777777" w:rsidR="00066333" w:rsidRDefault="00066333" w:rsidP="0029148A">
      <w:r>
        <w:continuationSeparator/>
      </w:r>
    </w:p>
    <w:p w14:paraId="23ABEBB0" w14:textId="77777777" w:rsidR="00066333" w:rsidRDefault="0006633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alatino Regular">
    <w:altName w:val="Palatino Linotype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alatino Bold">
    <w:altName w:val="Palatino Linotype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PT Demi"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9BDC1C" w14:textId="77777777" w:rsidR="00066333" w:rsidRDefault="00066333" w:rsidP="005D315B">
    <w:pPr>
      <w:pStyle w:val="Fuzeile"/>
      <w:spacing w:after="240"/>
    </w:pPr>
  </w:p>
  <w:p w14:paraId="77FF5B81" w14:textId="3F7E2087" w:rsidR="00066333" w:rsidRPr="004B073B" w:rsidRDefault="00066333" w:rsidP="0058414F">
    <w:pPr>
      <w:framePr w:w="794" w:h="397" w:hRule="exact" w:wrap="around" w:vAnchor="page" w:hAnchor="page" w:x="9931" w:y="15811"/>
      <w:jc w:val="right"/>
      <w:rPr>
        <w:color w:val="00A6CD"/>
        <w:sz w:val="18"/>
        <w:szCs w:val="16"/>
      </w:rPr>
    </w:pPr>
    <w:r w:rsidRPr="004B073B">
      <w:rPr>
        <w:rStyle w:val="Seitenzahl"/>
        <w:rFonts w:ascii="Trebuchet MS" w:hAnsi="Trebuchet MS"/>
        <w:color w:val="00A6CD"/>
        <w:spacing w:val="140"/>
      </w:rPr>
      <w:fldChar w:fldCharType="begin"/>
    </w:r>
    <w:r w:rsidRPr="004B073B">
      <w:rPr>
        <w:rStyle w:val="Seitenzahl"/>
        <w:rFonts w:ascii="Trebuchet MS" w:hAnsi="Trebuchet MS"/>
        <w:color w:val="00A6CD"/>
        <w:spacing w:val="140"/>
      </w:rPr>
      <w:instrText xml:space="preserve">PAGE  </w:instrText>
    </w:r>
    <w:r w:rsidRPr="004B073B">
      <w:rPr>
        <w:rStyle w:val="Seitenzahl"/>
        <w:rFonts w:ascii="Trebuchet MS" w:hAnsi="Trebuchet MS"/>
        <w:color w:val="00A6CD"/>
        <w:spacing w:val="140"/>
      </w:rPr>
      <w:fldChar w:fldCharType="separate"/>
    </w:r>
    <w:r w:rsidR="0024205B">
      <w:rPr>
        <w:rStyle w:val="Seitenzahl"/>
        <w:rFonts w:ascii="Trebuchet MS" w:hAnsi="Trebuchet MS"/>
        <w:noProof/>
        <w:color w:val="00A6CD"/>
        <w:spacing w:val="140"/>
      </w:rPr>
      <w:t>2</w:t>
    </w:r>
    <w:r w:rsidRPr="004B073B">
      <w:rPr>
        <w:rStyle w:val="Seitenzahl"/>
        <w:rFonts w:ascii="Trebuchet MS" w:hAnsi="Trebuchet MS"/>
        <w:color w:val="00A6CD"/>
        <w:spacing w:val="140"/>
      </w:rPr>
      <w:fldChar w:fldCharType="end"/>
    </w:r>
    <w:r w:rsidRPr="004B073B">
      <w:rPr>
        <w:rStyle w:val="Seitenzahl"/>
        <w:rFonts w:ascii="Trebuchet MS" w:hAnsi="Trebuchet MS"/>
        <w:color w:val="00A6CD"/>
        <w:spacing w:val="140"/>
      </w:rPr>
      <w:t>/6</w:t>
    </w:r>
  </w:p>
  <w:p w14:paraId="456F062E" w14:textId="561C6B5C" w:rsidR="00066333" w:rsidRDefault="00066333" w:rsidP="005D315B">
    <w:pPr>
      <w:pStyle w:val="Fuzeile"/>
      <w:spacing w:after="240"/>
    </w:pPr>
    <w:r w:rsidRPr="005D315B">
      <w:rPr>
        <w:noProof/>
        <w:lang w:val="de-AT" w:eastAsia="de-AT"/>
      </w:rPr>
      <w:drawing>
        <wp:anchor distT="0" distB="0" distL="114300" distR="114300" simplePos="0" relativeHeight="251672576" behindDoc="0" locked="0" layoutInCell="1" allowOverlap="1" wp14:anchorId="37BFB841" wp14:editId="3C50C376">
          <wp:simplePos x="0" y="0"/>
          <wp:positionH relativeFrom="margin">
            <wp:align>left</wp:align>
          </wp:positionH>
          <wp:positionV relativeFrom="paragraph">
            <wp:posOffset>121920</wp:posOffset>
          </wp:positionV>
          <wp:extent cx="505497" cy="140522"/>
          <wp:effectExtent l="0" t="0" r="0" b="0"/>
          <wp:wrapNone/>
          <wp:docPr id="56" name="Picture 55" descr="Logo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CD469C7B-E046-4BB2-8954-FF4C53D2E2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Picture 55" descr="Logo&#10;&#10;Description automatically generated">
                    <a:extLst>
                      <a:ext uri="{FF2B5EF4-FFF2-40B4-BE49-F238E27FC236}">
                        <a16:creationId xmlns:a16="http://schemas.microsoft.com/office/drawing/2014/main" id="{CD469C7B-E046-4BB2-8954-FF4C53D2E2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5497" cy="1405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 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EAD57C" w14:textId="6CCEB18E" w:rsidR="00066333" w:rsidRDefault="00066333" w:rsidP="00005DD6">
    <w:pPr>
      <w:pStyle w:val="EinfAbs"/>
      <w:spacing w:line="190" w:lineRule="atLeast"/>
      <w:rPr>
        <w:rFonts w:cs="Futura PT Demi"/>
        <w:b/>
        <w:bCs/>
        <w:color w:val="0EA6E1"/>
        <w:spacing w:val="1"/>
        <w:sz w:val="14"/>
        <w:szCs w:val="14"/>
      </w:rPr>
    </w:pPr>
  </w:p>
  <w:p w14:paraId="507E7551" w14:textId="77777777" w:rsidR="00066333" w:rsidRDefault="00066333" w:rsidP="00005DD6">
    <w:pPr>
      <w:pStyle w:val="EinfAbs"/>
      <w:spacing w:line="190" w:lineRule="atLeast"/>
      <w:rPr>
        <w:rFonts w:cs="Futura PT Demi"/>
        <w:b/>
        <w:bCs/>
        <w:color w:val="0EA6E1"/>
        <w:spacing w:val="1"/>
        <w:sz w:val="14"/>
        <w:szCs w:val="14"/>
      </w:rPr>
    </w:pPr>
  </w:p>
  <w:p w14:paraId="61BC57C4" w14:textId="77777777" w:rsidR="00066333" w:rsidRDefault="00066333" w:rsidP="00005DD6">
    <w:pPr>
      <w:pStyle w:val="EinfAbs"/>
      <w:spacing w:line="190" w:lineRule="atLeast"/>
      <w:rPr>
        <w:rFonts w:cs="Futura PT Demi"/>
        <w:b/>
        <w:bCs/>
        <w:color w:val="0EA6E1"/>
        <w:spacing w:val="1"/>
        <w:sz w:val="14"/>
        <w:szCs w:val="14"/>
      </w:rPr>
    </w:pPr>
  </w:p>
  <w:p w14:paraId="2EA176DD" w14:textId="4A0CA254" w:rsidR="00066333" w:rsidRPr="0067126B" w:rsidRDefault="00066333" w:rsidP="00005DD6">
    <w:pPr>
      <w:pStyle w:val="EinfAbs"/>
      <w:spacing w:line="190" w:lineRule="atLeast"/>
      <w:rPr>
        <w:rFonts w:cs="Futura PT Book"/>
        <w:b/>
        <w:bCs/>
        <w:color w:val="0EA6E1"/>
        <w:spacing w:val="1"/>
        <w:sz w:val="14"/>
        <w:szCs w:val="14"/>
      </w:rPr>
    </w:pPr>
    <w:r w:rsidRPr="0067126B">
      <w:rPr>
        <w:rFonts w:cs="Futura PT Demi"/>
        <w:b/>
        <w:bCs/>
        <w:color w:val="0EA6E1"/>
        <w:spacing w:val="1"/>
        <w:sz w:val="14"/>
        <w:szCs w:val="14"/>
      </w:rPr>
      <w:t>INTEGRAL Markt-</w:t>
    </w:r>
    <w:r>
      <w:rPr>
        <w:rFonts w:cs="Futura PT Demi"/>
        <w:b/>
        <w:bCs/>
        <w:color w:val="0EA6E1"/>
        <w:spacing w:val="1"/>
        <w:sz w:val="14"/>
        <w:szCs w:val="14"/>
      </w:rPr>
      <w:t xml:space="preserve"> </w:t>
    </w:r>
    <w:r w:rsidRPr="0067126B">
      <w:rPr>
        <w:rFonts w:cs="Futura PT Demi"/>
        <w:b/>
        <w:bCs/>
        <w:color w:val="0EA6E1"/>
        <w:spacing w:val="1"/>
        <w:sz w:val="14"/>
        <w:szCs w:val="14"/>
      </w:rPr>
      <w:t>und Meinungsforschungsges.m.b.H</w:t>
    </w:r>
  </w:p>
  <w:p w14:paraId="5641D8B1" w14:textId="77B6A2D6" w:rsidR="00066333" w:rsidRPr="0067126B" w:rsidRDefault="00066333" w:rsidP="0067126B">
    <w:pPr>
      <w:pStyle w:val="Fuzeile"/>
      <w:spacing w:line="190" w:lineRule="atLeast"/>
      <w:rPr>
        <w:rFonts w:cs="Futura PT Book"/>
        <w:color w:val="000000"/>
        <w:spacing w:val="1"/>
        <w:sz w:val="14"/>
        <w:szCs w:val="14"/>
      </w:rPr>
    </w:pPr>
    <w:r w:rsidRPr="0067126B">
      <w:rPr>
        <w:rFonts w:cs="Futura PT Book"/>
        <w:color w:val="000000"/>
        <w:spacing w:val="1"/>
        <w:sz w:val="14"/>
        <w:szCs w:val="14"/>
      </w:rPr>
      <w:t>Mohsgasse 1</w:t>
    </w:r>
    <w:r>
      <w:rPr>
        <w:rFonts w:cs="Futura PT Book"/>
        <w:color w:val="000000"/>
        <w:spacing w:val="1"/>
        <w:sz w:val="14"/>
        <w:szCs w:val="14"/>
      </w:rPr>
      <w:t>,</w:t>
    </w:r>
    <w:r w:rsidRPr="0067126B">
      <w:rPr>
        <w:rFonts w:cs="Futura PT Book"/>
        <w:color w:val="000000"/>
        <w:spacing w:val="1"/>
        <w:sz w:val="14"/>
        <w:szCs w:val="14"/>
      </w:rPr>
      <w:t xml:space="preserve"> A-1030 Wien</w:t>
    </w:r>
    <w:r>
      <w:rPr>
        <w:rFonts w:cs="Futura PT Book"/>
        <w:color w:val="000000"/>
        <w:spacing w:val="1"/>
        <w:sz w:val="14"/>
        <w:szCs w:val="14"/>
      </w:rPr>
      <w:t>,</w:t>
    </w:r>
    <w:r w:rsidRPr="0067126B">
      <w:rPr>
        <w:rFonts w:cs="Futura PT Book"/>
        <w:color w:val="000000"/>
        <w:spacing w:val="1"/>
        <w:sz w:val="14"/>
        <w:szCs w:val="14"/>
      </w:rPr>
      <w:t xml:space="preserve"> Tel.: +43 1 799 19 94</w:t>
    </w:r>
    <w:r>
      <w:rPr>
        <w:rFonts w:cs="Futura PT Book"/>
        <w:color w:val="000000"/>
        <w:spacing w:val="1"/>
        <w:sz w:val="14"/>
        <w:szCs w:val="14"/>
      </w:rPr>
      <w:t>,</w:t>
    </w:r>
    <w:r w:rsidRPr="0067126B">
      <w:rPr>
        <w:rFonts w:cs="Futura PT Book"/>
        <w:color w:val="000000"/>
        <w:spacing w:val="1"/>
        <w:sz w:val="14"/>
        <w:szCs w:val="14"/>
      </w:rPr>
      <w:t xml:space="preserve"> Fax: DW 18</w:t>
    </w:r>
    <w:r>
      <w:rPr>
        <w:rFonts w:cs="Futura PT Book"/>
        <w:color w:val="000000"/>
        <w:spacing w:val="1"/>
        <w:sz w:val="14"/>
        <w:szCs w:val="14"/>
      </w:rPr>
      <w:t>,</w:t>
    </w:r>
    <w:r w:rsidRPr="0067126B">
      <w:rPr>
        <w:rFonts w:cs="Futura PT Book"/>
        <w:color w:val="000000"/>
        <w:spacing w:val="1"/>
        <w:sz w:val="14"/>
        <w:szCs w:val="14"/>
      </w:rPr>
      <w:t xml:space="preserve"> www.integral.co.at</w:t>
    </w:r>
  </w:p>
  <w:p w14:paraId="4CC71931" w14:textId="1F5BD09A" w:rsidR="00066333" w:rsidRPr="00983AF5" w:rsidRDefault="00066333" w:rsidP="0067126B">
    <w:pPr>
      <w:pStyle w:val="Fuzeile"/>
      <w:spacing w:line="190" w:lineRule="atLeast"/>
      <w:rPr>
        <w:sz w:val="14"/>
        <w:szCs w:val="14"/>
        <w:lang w:val="nl-NL"/>
      </w:rPr>
    </w:pPr>
    <w:r w:rsidRPr="0067126B">
      <w:rPr>
        <w:rFonts w:cs="Futura PT Book"/>
        <w:color w:val="000000"/>
        <w:spacing w:val="1"/>
        <w:sz w:val="14"/>
        <w:szCs w:val="14"/>
      </w:rPr>
      <w:t>ATU: 16097701</w:t>
    </w:r>
    <w:r>
      <w:rPr>
        <w:rFonts w:cs="Futura PT Book"/>
        <w:color w:val="000000"/>
        <w:spacing w:val="1"/>
        <w:sz w:val="14"/>
        <w:szCs w:val="14"/>
      </w:rPr>
      <w:t>,</w:t>
    </w:r>
    <w:r w:rsidRPr="0067126B">
      <w:rPr>
        <w:rFonts w:cs="Futura PT Book"/>
        <w:color w:val="000000"/>
        <w:spacing w:val="1"/>
        <w:sz w:val="14"/>
        <w:szCs w:val="14"/>
      </w:rPr>
      <w:t xml:space="preserve"> Handelsgericht Wien</w:t>
    </w:r>
    <w:r>
      <w:rPr>
        <w:rFonts w:cs="Futura PT Book"/>
        <w:color w:val="000000"/>
        <w:spacing w:val="1"/>
        <w:sz w:val="14"/>
        <w:szCs w:val="14"/>
      </w:rPr>
      <w:t>,</w:t>
    </w:r>
    <w:r w:rsidRPr="0067126B">
      <w:rPr>
        <w:rFonts w:cs="Futura PT Book"/>
        <w:color w:val="000000"/>
        <w:spacing w:val="1"/>
        <w:sz w:val="14"/>
        <w:szCs w:val="14"/>
      </w:rPr>
      <w:t xml:space="preserve"> DVR:0547778</w:t>
    </w:r>
    <w:r>
      <w:rPr>
        <w:rFonts w:cs="Futura PT Book"/>
        <w:color w:val="000000"/>
        <w:spacing w:val="1"/>
        <w:sz w:val="14"/>
        <w:szCs w:val="14"/>
      </w:rPr>
      <w:t>,</w:t>
    </w:r>
    <w:r w:rsidRPr="0067126B">
      <w:rPr>
        <w:rFonts w:cs="Futura PT Book"/>
        <w:color w:val="000000"/>
        <w:spacing w:val="1"/>
        <w:sz w:val="14"/>
        <w:szCs w:val="14"/>
      </w:rPr>
      <w:t xml:space="preserve"> Erste Bank</w:t>
    </w:r>
    <w:r>
      <w:rPr>
        <w:rFonts w:cs="Futura PT Book"/>
        <w:color w:val="000000"/>
        <w:spacing w:val="1"/>
        <w:sz w:val="14"/>
        <w:szCs w:val="14"/>
      </w:rPr>
      <w:t>,</w:t>
    </w:r>
    <w:r w:rsidRPr="0067126B">
      <w:rPr>
        <w:rFonts w:cs="Futura PT Book"/>
        <w:color w:val="000000"/>
        <w:spacing w:val="1"/>
        <w:sz w:val="14"/>
        <w:szCs w:val="14"/>
      </w:rPr>
      <w:t xml:space="preserve"> IBAN: AT42 2011 1842 7261 3500</w:t>
    </w:r>
    <w:r>
      <w:rPr>
        <w:rFonts w:cs="Futura PT Book"/>
        <w:color w:val="000000"/>
        <w:spacing w:val="1"/>
        <w:sz w:val="14"/>
        <w:szCs w:val="14"/>
      </w:rPr>
      <w:t>,</w:t>
    </w:r>
    <w:r w:rsidRPr="0067126B">
      <w:rPr>
        <w:rFonts w:cs="Futura PT Book"/>
        <w:color w:val="000000"/>
        <w:spacing w:val="1"/>
        <w:sz w:val="14"/>
        <w:szCs w:val="14"/>
      </w:rPr>
      <w:t xml:space="preserve"> BIC: GIBAATWWXXX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1BEDDB" w14:textId="77777777" w:rsidR="00066333" w:rsidRDefault="00066333" w:rsidP="0029148A">
      <w:r>
        <w:separator/>
      </w:r>
    </w:p>
    <w:p w14:paraId="5980CAFD" w14:textId="77777777" w:rsidR="00066333" w:rsidRDefault="00066333"/>
  </w:footnote>
  <w:footnote w:type="continuationSeparator" w:id="0">
    <w:p w14:paraId="1B3C7557" w14:textId="77777777" w:rsidR="00066333" w:rsidRDefault="00066333" w:rsidP="0029148A">
      <w:r>
        <w:continuationSeparator/>
      </w:r>
    </w:p>
    <w:p w14:paraId="796E536F" w14:textId="77777777" w:rsidR="00066333" w:rsidRDefault="0006633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4400FB" w14:textId="0A975FE5" w:rsidR="00066333" w:rsidRDefault="00066333" w:rsidP="00005DD6">
    <w:pPr>
      <w:pStyle w:val="Kopfzeile"/>
      <w:tabs>
        <w:tab w:val="clear" w:pos="4536"/>
        <w:tab w:val="clear" w:pos="9072"/>
        <w:tab w:val="left" w:pos="4007"/>
      </w:tabs>
    </w:pPr>
    <w:r w:rsidRPr="001A6FB1">
      <w:rPr>
        <w:b/>
        <w:bCs/>
        <w:noProof/>
        <w:color w:val="DF473D"/>
        <w:lang w:val="de-AT" w:eastAsia="de-AT"/>
      </w:rPr>
      <w:drawing>
        <wp:anchor distT="0" distB="0" distL="114300" distR="114300" simplePos="0" relativeHeight="251667456" behindDoc="0" locked="0" layoutInCell="0" allowOverlap="0" wp14:anchorId="6C46929B" wp14:editId="6B565957">
          <wp:simplePos x="0" y="0"/>
          <wp:positionH relativeFrom="column">
            <wp:posOffset>4098346</wp:posOffset>
          </wp:positionH>
          <wp:positionV relativeFrom="page">
            <wp:posOffset>431800</wp:posOffset>
          </wp:positionV>
          <wp:extent cx="1880235" cy="574521"/>
          <wp:effectExtent l="0" t="0" r="5715" b="0"/>
          <wp:wrapNone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" name="Grafik 198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471" t="-10516" r="-1622" b="-4395"/>
                  <a:stretch/>
                </pic:blipFill>
                <pic:spPr bwMode="auto">
                  <a:xfrm>
                    <a:off x="0" y="0"/>
                    <a:ext cx="1880235" cy="57452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55155C" w14:textId="75E368CE" w:rsidR="00066333" w:rsidRDefault="00066333" w:rsidP="009E47D0">
    <w:pPr>
      <w:spacing w:after="0" w:line="240" w:lineRule="auto"/>
    </w:pPr>
    <w:r w:rsidRPr="00FA0106">
      <w:rPr>
        <w:noProof/>
        <w:lang w:val="de-AT" w:eastAsia="de-AT"/>
      </w:rPr>
      <w:drawing>
        <wp:anchor distT="0" distB="0" distL="114300" distR="114300" simplePos="0" relativeHeight="251671552" behindDoc="0" locked="0" layoutInCell="1" allowOverlap="1" wp14:anchorId="1334BB13" wp14:editId="6EC277BA">
          <wp:simplePos x="0" y="0"/>
          <wp:positionH relativeFrom="page">
            <wp:posOffset>899160</wp:posOffset>
          </wp:positionH>
          <wp:positionV relativeFrom="paragraph">
            <wp:posOffset>1530350</wp:posOffset>
          </wp:positionV>
          <wp:extent cx="391160" cy="107950"/>
          <wp:effectExtent l="0" t="0" r="8890" b="6350"/>
          <wp:wrapNone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" name="Grafik 20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1160" cy="107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A0106">
      <w:rPr>
        <w:noProof/>
        <w:lang w:val="de-AT" w:eastAsia="de-AT"/>
      </w:rPr>
      <mc:AlternateContent>
        <mc:Choice Requires="wps">
          <w:drawing>
            <wp:anchor distT="45720" distB="45720" distL="114300" distR="114300" simplePos="0" relativeHeight="251670528" behindDoc="0" locked="0" layoutInCell="1" allowOverlap="1" wp14:anchorId="44D7D582" wp14:editId="303896EE">
              <wp:simplePos x="0" y="0"/>
              <wp:positionH relativeFrom="column">
                <wp:posOffset>371684</wp:posOffset>
              </wp:positionH>
              <wp:positionV relativeFrom="paragraph">
                <wp:posOffset>1472565</wp:posOffset>
              </wp:positionV>
              <wp:extent cx="1800000" cy="1404620"/>
              <wp:effectExtent l="0" t="0" r="0" b="5715"/>
              <wp:wrapNone/>
              <wp:docPr id="217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000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6D61AD2" w14:textId="6E94B200" w:rsidR="00066333" w:rsidRPr="0010235F" w:rsidRDefault="00066333" w:rsidP="00FA0106">
                          <w:pPr>
                            <w:spacing w:after="0" w:line="240" w:lineRule="auto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Mohsgasse</w:t>
                          </w:r>
                          <w:r w:rsidRPr="0010235F">
                            <w:rPr>
                              <w:sz w:val="14"/>
                              <w:szCs w:val="14"/>
                            </w:rPr>
                            <w:t xml:space="preserve"> 1   </w:t>
                          </w:r>
                          <w:r>
                            <w:rPr>
                              <w:sz w:val="14"/>
                              <w:szCs w:val="14"/>
                            </w:rPr>
                            <w:t>1030 Wien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4D7D582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29.25pt;margin-top:115.95pt;width:141.75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" filled="f" stroked="f">
              <v:textbox style="mso-fit-shape-to-text:t">
                <w:txbxContent>
                  <w:p w14:paraId="46D61AD2" w14:textId="6E94B200" w:rsidR="00066333" w:rsidRPr="0010235F" w:rsidRDefault="00066333" w:rsidP="00FA0106">
                    <w:pPr>
                      <w:spacing w:after="0" w:line="240" w:lineRule="auto"/>
                      <w:rPr>
                        <w:sz w:val="14"/>
                        <w:szCs w:val="14"/>
                      </w:rPr>
                    </w:pPr>
                    <w:proofErr w:type="spellStart"/>
                    <w:r>
                      <w:rPr>
                        <w:sz w:val="14"/>
                        <w:szCs w:val="14"/>
                      </w:rPr>
                      <w:t>Mohsgasse</w:t>
                    </w:r>
                    <w:proofErr w:type="spellEnd"/>
                    <w:r w:rsidRPr="0010235F">
                      <w:rPr>
                        <w:sz w:val="14"/>
                        <w:szCs w:val="14"/>
                      </w:rPr>
                      <w:t xml:space="preserve"> 1   </w:t>
                    </w:r>
                    <w:r>
                      <w:rPr>
                        <w:sz w:val="14"/>
                        <w:szCs w:val="14"/>
                      </w:rPr>
                      <w:t>1030 Wien</w:t>
                    </w:r>
                  </w:p>
                </w:txbxContent>
              </v:textbox>
            </v:shape>
          </w:pict>
        </mc:Fallback>
      </mc:AlternateContent>
    </w:r>
    <w:r w:rsidRPr="00FA0106">
      <w:rPr>
        <w:noProof/>
        <w:lang w:val="de-AT" w:eastAsia="de-AT"/>
      </w:rPr>
      <w:drawing>
        <wp:anchor distT="0" distB="0" distL="114300" distR="114300" simplePos="0" relativeHeight="251669504" behindDoc="0" locked="0" layoutInCell="0" allowOverlap="0" wp14:anchorId="2492A3EE" wp14:editId="43F305FD">
          <wp:simplePos x="0" y="0"/>
          <wp:positionH relativeFrom="column">
            <wp:posOffset>2503275</wp:posOffset>
          </wp:positionH>
          <wp:positionV relativeFrom="page">
            <wp:posOffset>8255</wp:posOffset>
          </wp:positionV>
          <wp:extent cx="4150360" cy="2112645"/>
          <wp:effectExtent l="0" t="0" r="2540" b="1905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Grafik 15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4213" r="27928" b="1"/>
                  <a:stretch/>
                </pic:blipFill>
                <pic:spPr bwMode="auto">
                  <a:xfrm>
                    <a:off x="0" y="0"/>
                    <a:ext cx="4150360" cy="21126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166B5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B85FB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642AEF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A869D3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C748CF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504622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F3E1A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B800CA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2667C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F4885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167D83"/>
    <w:multiLevelType w:val="hybridMultilevel"/>
    <w:tmpl w:val="4E94D170"/>
    <w:lvl w:ilvl="0" w:tplc="2F8C6B24">
      <w:start w:val="1"/>
      <w:numFmt w:val="bullet"/>
      <w:pStyle w:val="AufzhllungStrich"/>
      <w:lvlText w:val="–"/>
      <w:lvlJc w:val="left"/>
      <w:pPr>
        <w:ind w:left="2006" w:hanging="360"/>
      </w:pPr>
      <w:rPr>
        <w:rFonts w:ascii="Calibri" w:hAnsi="Calibri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272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44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16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88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60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32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04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766" w:hanging="360"/>
      </w:pPr>
      <w:rPr>
        <w:rFonts w:ascii="Wingdings" w:hAnsi="Wingdings" w:hint="default"/>
      </w:rPr>
    </w:lvl>
  </w:abstractNum>
  <w:abstractNum w:abstractNumId="11" w15:restartNumberingAfterBreak="0">
    <w:nsid w:val="27B756DC"/>
    <w:multiLevelType w:val="multilevel"/>
    <w:tmpl w:val="DFC8AFA4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860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32121893"/>
    <w:multiLevelType w:val="hybridMultilevel"/>
    <w:tmpl w:val="D890BF8C"/>
    <w:lvl w:ilvl="0" w:tplc="F404C3CE">
      <w:start w:val="1"/>
      <w:numFmt w:val="bullet"/>
      <w:pStyle w:val="Verzeichnis3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3" w15:restartNumberingAfterBreak="0">
    <w:nsid w:val="541E3CF6"/>
    <w:multiLevelType w:val="hybridMultilevel"/>
    <w:tmpl w:val="88CA33F0"/>
    <w:lvl w:ilvl="0" w:tplc="D36EDE5A">
      <w:start w:val="1"/>
      <w:numFmt w:val="bullet"/>
      <w:pStyle w:val="AufzhlungPfeilrot"/>
      <w:lvlText w:val=""/>
      <w:lvlJc w:val="left"/>
      <w:pPr>
        <w:ind w:left="360" w:hanging="360"/>
      </w:pPr>
      <w:rPr>
        <w:rFonts w:ascii="Wingdings 3" w:hAnsi="Wingdings 3" w:hint="default"/>
        <w:color w:val="E9473D"/>
        <w:position w:val="-4"/>
        <w:sz w:val="32"/>
        <w:vertAlign w:val="baseline"/>
      </w:rPr>
    </w:lvl>
    <w:lvl w:ilvl="1" w:tplc="0407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5D443FF4"/>
    <w:multiLevelType w:val="hybridMultilevel"/>
    <w:tmpl w:val="43301C14"/>
    <w:lvl w:ilvl="0" w:tplc="B59CB7BA">
      <w:start w:val="1"/>
      <w:numFmt w:val="decimal"/>
      <w:pStyle w:val="Aufzhlung123"/>
      <w:lvlText w:val="%1."/>
      <w:lvlJc w:val="left"/>
      <w:pPr>
        <w:ind w:left="36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7D6D1C"/>
    <w:multiLevelType w:val="hybridMultilevel"/>
    <w:tmpl w:val="2D7EAE6E"/>
    <w:lvl w:ilvl="0" w:tplc="68BEDEC2">
      <w:start w:val="1"/>
      <w:numFmt w:val="bullet"/>
      <w:pStyle w:val="AufzhlungPunkte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6" w15:restartNumberingAfterBreak="0">
    <w:nsid w:val="69B75C1B"/>
    <w:multiLevelType w:val="hybridMultilevel"/>
    <w:tmpl w:val="A5C8862C"/>
    <w:lvl w:ilvl="0" w:tplc="9490E5AE">
      <w:start w:val="1"/>
      <w:numFmt w:val="bullet"/>
      <w:pStyle w:val="SchaubildBulletpoints"/>
      <w:lvlText w:val=""/>
      <w:lvlJc w:val="left"/>
      <w:pPr>
        <w:ind w:left="720" w:hanging="360"/>
      </w:pPr>
      <w:rPr>
        <w:rFonts w:ascii="Symbol" w:hAnsi="Symbol" w:hint="default"/>
        <w:color w:val="E9473D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0"/>
  </w:num>
  <w:num w:numId="3">
    <w:abstractNumId w:val="16"/>
  </w:num>
  <w:num w:numId="4">
    <w:abstractNumId w:val="11"/>
  </w:num>
  <w:num w:numId="5">
    <w:abstractNumId w:val="14"/>
  </w:num>
  <w:num w:numId="6">
    <w:abstractNumId w:val="12"/>
  </w:num>
  <w:num w:numId="7">
    <w:abstractNumId w:val="13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8"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readOnly" w:enforcement="1" w:cryptProviderType="rsaAES" w:cryptAlgorithmClass="hash" w:cryptAlgorithmType="typeAny" w:cryptAlgorithmSid="14" w:cryptSpinCount="100000" w:hash="CELDtF+EnFwZBwiuJ68OPKMWkZUhAeMi0o52CJ9nOHsqPAOStApdg68SAGK8DCBbGAoYf1E3xUgAWNSurp1xXw==" w:salt="kHatttk+gnZczS1vbkLdvw=="/>
  <w:defaultTabStop w:val="709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AA6"/>
    <w:rsid w:val="000013DE"/>
    <w:rsid w:val="00005DD6"/>
    <w:rsid w:val="000060C9"/>
    <w:rsid w:val="00012FA1"/>
    <w:rsid w:val="000147FD"/>
    <w:rsid w:val="00015455"/>
    <w:rsid w:val="00015D9E"/>
    <w:rsid w:val="000204A2"/>
    <w:rsid w:val="00020DD8"/>
    <w:rsid w:val="00024646"/>
    <w:rsid w:val="00024AE0"/>
    <w:rsid w:val="00026B2C"/>
    <w:rsid w:val="00027620"/>
    <w:rsid w:val="00032C5C"/>
    <w:rsid w:val="00033E28"/>
    <w:rsid w:val="00057624"/>
    <w:rsid w:val="00066333"/>
    <w:rsid w:val="00067474"/>
    <w:rsid w:val="00067DA8"/>
    <w:rsid w:val="00077D66"/>
    <w:rsid w:val="00080F62"/>
    <w:rsid w:val="00087216"/>
    <w:rsid w:val="000908ED"/>
    <w:rsid w:val="000922E7"/>
    <w:rsid w:val="000A1DA4"/>
    <w:rsid w:val="000B502D"/>
    <w:rsid w:val="000C2A75"/>
    <w:rsid w:val="000C566F"/>
    <w:rsid w:val="000D2F34"/>
    <w:rsid w:val="00112943"/>
    <w:rsid w:val="0012212C"/>
    <w:rsid w:val="00130504"/>
    <w:rsid w:val="001465AE"/>
    <w:rsid w:val="00166C26"/>
    <w:rsid w:val="00172297"/>
    <w:rsid w:val="0017517A"/>
    <w:rsid w:val="001768F6"/>
    <w:rsid w:val="00176E71"/>
    <w:rsid w:val="0017771F"/>
    <w:rsid w:val="001777B1"/>
    <w:rsid w:val="00180A17"/>
    <w:rsid w:val="00183C2D"/>
    <w:rsid w:val="00191F46"/>
    <w:rsid w:val="001928E4"/>
    <w:rsid w:val="00194CFC"/>
    <w:rsid w:val="001B3F50"/>
    <w:rsid w:val="001B4FFC"/>
    <w:rsid w:val="001C0CD1"/>
    <w:rsid w:val="001C3551"/>
    <w:rsid w:val="001E2921"/>
    <w:rsid w:val="001E36F8"/>
    <w:rsid w:val="001E441C"/>
    <w:rsid w:val="001E5FFC"/>
    <w:rsid w:val="001F4C96"/>
    <w:rsid w:val="00203261"/>
    <w:rsid w:val="002056BF"/>
    <w:rsid w:val="00206A07"/>
    <w:rsid w:val="002071A3"/>
    <w:rsid w:val="00207433"/>
    <w:rsid w:val="00212D99"/>
    <w:rsid w:val="00236A83"/>
    <w:rsid w:val="0024205B"/>
    <w:rsid w:val="00245107"/>
    <w:rsid w:val="00251A07"/>
    <w:rsid w:val="002541BD"/>
    <w:rsid w:val="00254BD4"/>
    <w:rsid w:val="00264B52"/>
    <w:rsid w:val="0027620B"/>
    <w:rsid w:val="0027635A"/>
    <w:rsid w:val="0028700E"/>
    <w:rsid w:val="0029148A"/>
    <w:rsid w:val="002A3F35"/>
    <w:rsid w:val="002B4F89"/>
    <w:rsid w:val="002B7ABA"/>
    <w:rsid w:val="002E1E73"/>
    <w:rsid w:val="002E4ED3"/>
    <w:rsid w:val="002F069C"/>
    <w:rsid w:val="002F18F1"/>
    <w:rsid w:val="002F2131"/>
    <w:rsid w:val="003075F3"/>
    <w:rsid w:val="00315EA7"/>
    <w:rsid w:val="00316AE3"/>
    <w:rsid w:val="00316E31"/>
    <w:rsid w:val="00322963"/>
    <w:rsid w:val="00325832"/>
    <w:rsid w:val="00325AC4"/>
    <w:rsid w:val="00331E11"/>
    <w:rsid w:val="003336C5"/>
    <w:rsid w:val="0033772A"/>
    <w:rsid w:val="00337EC4"/>
    <w:rsid w:val="0035631F"/>
    <w:rsid w:val="00366713"/>
    <w:rsid w:val="00380813"/>
    <w:rsid w:val="003858B3"/>
    <w:rsid w:val="00393845"/>
    <w:rsid w:val="003A23B0"/>
    <w:rsid w:val="003A30F1"/>
    <w:rsid w:val="003A369A"/>
    <w:rsid w:val="003B21D8"/>
    <w:rsid w:val="003B753D"/>
    <w:rsid w:val="003D0590"/>
    <w:rsid w:val="003D3414"/>
    <w:rsid w:val="003D746C"/>
    <w:rsid w:val="003E2E49"/>
    <w:rsid w:val="003F62D5"/>
    <w:rsid w:val="00402B21"/>
    <w:rsid w:val="00434780"/>
    <w:rsid w:val="00440DBA"/>
    <w:rsid w:val="00440FAD"/>
    <w:rsid w:val="004603CE"/>
    <w:rsid w:val="00471C34"/>
    <w:rsid w:val="00472446"/>
    <w:rsid w:val="00484A43"/>
    <w:rsid w:val="00487DDC"/>
    <w:rsid w:val="004930B7"/>
    <w:rsid w:val="004945BB"/>
    <w:rsid w:val="004A3113"/>
    <w:rsid w:val="004A5C16"/>
    <w:rsid w:val="004B073B"/>
    <w:rsid w:val="004C3EB1"/>
    <w:rsid w:val="004C55A5"/>
    <w:rsid w:val="004F649A"/>
    <w:rsid w:val="0051220A"/>
    <w:rsid w:val="00531609"/>
    <w:rsid w:val="00540F70"/>
    <w:rsid w:val="0054458E"/>
    <w:rsid w:val="0058414F"/>
    <w:rsid w:val="00597F2B"/>
    <w:rsid w:val="005A1E0B"/>
    <w:rsid w:val="005A6863"/>
    <w:rsid w:val="005B4B99"/>
    <w:rsid w:val="005B4F90"/>
    <w:rsid w:val="005C3C22"/>
    <w:rsid w:val="005D315B"/>
    <w:rsid w:val="005D3DA2"/>
    <w:rsid w:val="005E44C0"/>
    <w:rsid w:val="00604B24"/>
    <w:rsid w:val="00605689"/>
    <w:rsid w:val="00610093"/>
    <w:rsid w:val="006104A1"/>
    <w:rsid w:val="00610F34"/>
    <w:rsid w:val="0061510B"/>
    <w:rsid w:val="00616EB1"/>
    <w:rsid w:val="0062547F"/>
    <w:rsid w:val="0063258F"/>
    <w:rsid w:val="00633EB0"/>
    <w:rsid w:val="00650D64"/>
    <w:rsid w:val="00663819"/>
    <w:rsid w:val="0067126B"/>
    <w:rsid w:val="006722C8"/>
    <w:rsid w:val="0068128C"/>
    <w:rsid w:val="00697395"/>
    <w:rsid w:val="006A3AEE"/>
    <w:rsid w:val="006B1423"/>
    <w:rsid w:val="006B5485"/>
    <w:rsid w:val="006D07CC"/>
    <w:rsid w:val="006D0F75"/>
    <w:rsid w:val="006D2FBC"/>
    <w:rsid w:val="006D7880"/>
    <w:rsid w:val="006F6447"/>
    <w:rsid w:val="006F6DE3"/>
    <w:rsid w:val="007064AB"/>
    <w:rsid w:val="0071692F"/>
    <w:rsid w:val="007260F2"/>
    <w:rsid w:val="007463F2"/>
    <w:rsid w:val="00746F83"/>
    <w:rsid w:val="0075189F"/>
    <w:rsid w:val="00762427"/>
    <w:rsid w:val="007626B8"/>
    <w:rsid w:val="007670C8"/>
    <w:rsid w:val="00773740"/>
    <w:rsid w:val="00781DDB"/>
    <w:rsid w:val="00784D8C"/>
    <w:rsid w:val="007A32B3"/>
    <w:rsid w:val="007A7DD0"/>
    <w:rsid w:val="007C41C6"/>
    <w:rsid w:val="007D2219"/>
    <w:rsid w:val="007E0230"/>
    <w:rsid w:val="007E3A05"/>
    <w:rsid w:val="007E7982"/>
    <w:rsid w:val="007F52BD"/>
    <w:rsid w:val="00804068"/>
    <w:rsid w:val="008077A3"/>
    <w:rsid w:val="00810964"/>
    <w:rsid w:val="00811B18"/>
    <w:rsid w:val="00812D1B"/>
    <w:rsid w:val="00830045"/>
    <w:rsid w:val="00835726"/>
    <w:rsid w:val="008500DC"/>
    <w:rsid w:val="00850E7F"/>
    <w:rsid w:val="00851B82"/>
    <w:rsid w:val="00852D26"/>
    <w:rsid w:val="0086500E"/>
    <w:rsid w:val="00882EC6"/>
    <w:rsid w:val="00890723"/>
    <w:rsid w:val="00894164"/>
    <w:rsid w:val="0089450E"/>
    <w:rsid w:val="00894DEB"/>
    <w:rsid w:val="008A0270"/>
    <w:rsid w:val="008A0528"/>
    <w:rsid w:val="008A13F8"/>
    <w:rsid w:val="008C1176"/>
    <w:rsid w:val="008C3788"/>
    <w:rsid w:val="008D131D"/>
    <w:rsid w:val="008D35C3"/>
    <w:rsid w:val="008D53EB"/>
    <w:rsid w:val="008E4DCD"/>
    <w:rsid w:val="008E60C2"/>
    <w:rsid w:val="008E734A"/>
    <w:rsid w:val="008F1A75"/>
    <w:rsid w:val="0090584E"/>
    <w:rsid w:val="00916A78"/>
    <w:rsid w:val="00924A9B"/>
    <w:rsid w:val="00932638"/>
    <w:rsid w:val="00945619"/>
    <w:rsid w:val="009566DB"/>
    <w:rsid w:val="009627B8"/>
    <w:rsid w:val="00965082"/>
    <w:rsid w:val="009709BF"/>
    <w:rsid w:val="009759D4"/>
    <w:rsid w:val="00981430"/>
    <w:rsid w:val="00981AD1"/>
    <w:rsid w:val="00983AF5"/>
    <w:rsid w:val="00984DA9"/>
    <w:rsid w:val="00993050"/>
    <w:rsid w:val="009B58AB"/>
    <w:rsid w:val="009C589A"/>
    <w:rsid w:val="009D0595"/>
    <w:rsid w:val="009D6994"/>
    <w:rsid w:val="009E47D0"/>
    <w:rsid w:val="009E5697"/>
    <w:rsid w:val="009F51B7"/>
    <w:rsid w:val="00A00B7C"/>
    <w:rsid w:val="00A43DD3"/>
    <w:rsid w:val="00A56590"/>
    <w:rsid w:val="00A57E55"/>
    <w:rsid w:val="00A624BE"/>
    <w:rsid w:val="00A65522"/>
    <w:rsid w:val="00A76522"/>
    <w:rsid w:val="00A86C41"/>
    <w:rsid w:val="00A902DE"/>
    <w:rsid w:val="00AA64E7"/>
    <w:rsid w:val="00AB6C9D"/>
    <w:rsid w:val="00AC4FBB"/>
    <w:rsid w:val="00AC7704"/>
    <w:rsid w:val="00AD2828"/>
    <w:rsid w:val="00AD63D3"/>
    <w:rsid w:val="00AE23E6"/>
    <w:rsid w:val="00AE5348"/>
    <w:rsid w:val="00B07286"/>
    <w:rsid w:val="00B33200"/>
    <w:rsid w:val="00B349A2"/>
    <w:rsid w:val="00B62764"/>
    <w:rsid w:val="00B637B2"/>
    <w:rsid w:val="00B64E6D"/>
    <w:rsid w:val="00B6550F"/>
    <w:rsid w:val="00B760A6"/>
    <w:rsid w:val="00B914CC"/>
    <w:rsid w:val="00B9201C"/>
    <w:rsid w:val="00B954DE"/>
    <w:rsid w:val="00BB4C5B"/>
    <w:rsid w:val="00BC726D"/>
    <w:rsid w:val="00BD11BF"/>
    <w:rsid w:val="00BD5712"/>
    <w:rsid w:val="00BE7818"/>
    <w:rsid w:val="00BF6C9F"/>
    <w:rsid w:val="00C00ACA"/>
    <w:rsid w:val="00C035BC"/>
    <w:rsid w:val="00C11909"/>
    <w:rsid w:val="00C1449A"/>
    <w:rsid w:val="00C165E2"/>
    <w:rsid w:val="00C21EAA"/>
    <w:rsid w:val="00C25E8E"/>
    <w:rsid w:val="00C27904"/>
    <w:rsid w:val="00C35E6E"/>
    <w:rsid w:val="00C36AF8"/>
    <w:rsid w:val="00C43E4C"/>
    <w:rsid w:val="00C51002"/>
    <w:rsid w:val="00C55AA0"/>
    <w:rsid w:val="00C701E3"/>
    <w:rsid w:val="00C84219"/>
    <w:rsid w:val="00C91B87"/>
    <w:rsid w:val="00C9369C"/>
    <w:rsid w:val="00CB126B"/>
    <w:rsid w:val="00CB5442"/>
    <w:rsid w:val="00CC1919"/>
    <w:rsid w:val="00CD07B6"/>
    <w:rsid w:val="00CF2A8C"/>
    <w:rsid w:val="00CF52E8"/>
    <w:rsid w:val="00D00841"/>
    <w:rsid w:val="00D02098"/>
    <w:rsid w:val="00D13010"/>
    <w:rsid w:val="00D208E3"/>
    <w:rsid w:val="00D25FF9"/>
    <w:rsid w:val="00D26EB6"/>
    <w:rsid w:val="00D35135"/>
    <w:rsid w:val="00D53240"/>
    <w:rsid w:val="00D57B28"/>
    <w:rsid w:val="00D61C36"/>
    <w:rsid w:val="00D96D2F"/>
    <w:rsid w:val="00DA6DFE"/>
    <w:rsid w:val="00DC2A1F"/>
    <w:rsid w:val="00DC7912"/>
    <w:rsid w:val="00DC7AF0"/>
    <w:rsid w:val="00DD2121"/>
    <w:rsid w:val="00DD2337"/>
    <w:rsid w:val="00DE0D65"/>
    <w:rsid w:val="00DE4A51"/>
    <w:rsid w:val="00DF2575"/>
    <w:rsid w:val="00DF3456"/>
    <w:rsid w:val="00DF5C70"/>
    <w:rsid w:val="00E03653"/>
    <w:rsid w:val="00E16AC5"/>
    <w:rsid w:val="00E26085"/>
    <w:rsid w:val="00E32116"/>
    <w:rsid w:val="00E34A9E"/>
    <w:rsid w:val="00E46D21"/>
    <w:rsid w:val="00E51FA9"/>
    <w:rsid w:val="00E60AA6"/>
    <w:rsid w:val="00E705AB"/>
    <w:rsid w:val="00E71940"/>
    <w:rsid w:val="00E753B8"/>
    <w:rsid w:val="00E93127"/>
    <w:rsid w:val="00E93173"/>
    <w:rsid w:val="00E95F0A"/>
    <w:rsid w:val="00EB48B1"/>
    <w:rsid w:val="00EC7469"/>
    <w:rsid w:val="00ED4A5D"/>
    <w:rsid w:val="00EE144A"/>
    <w:rsid w:val="00EE32BB"/>
    <w:rsid w:val="00EE6048"/>
    <w:rsid w:val="00EF08E7"/>
    <w:rsid w:val="00EF7C90"/>
    <w:rsid w:val="00F01612"/>
    <w:rsid w:val="00F017A7"/>
    <w:rsid w:val="00F03C80"/>
    <w:rsid w:val="00F10E50"/>
    <w:rsid w:val="00F11070"/>
    <w:rsid w:val="00F14417"/>
    <w:rsid w:val="00F14899"/>
    <w:rsid w:val="00F171EF"/>
    <w:rsid w:val="00F305C3"/>
    <w:rsid w:val="00F36E48"/>
    <w:rsid w:val="00F51873"/>
    <w:rsid w:val="00F634E3"/>
    <w:rsid w:val="00F727DB"/>
    <w:rsid w:val="00F76FF9"/>
    <w:rsid w:val="00F86F73"/>
    <w:rsid w:val="00F91F20"/>
    <w:rsid w:val="00FA0106"/>
    <w:rsid w:val="00FA1376"/>
    <w:rsid w:val="00FB7379"/>
    <w:rsid w:val="00FC441D"/>
    <w:rsid w:val="00FE2423"/>
    <w:rsid w:val="00FE3FBF"/>
    <w:rsid w:val="00FF20C0"/>
    <w:rsid w:val="00FF21C1"/>
    <w:rsid w:val="00FF51AC"/>
    <w:rsid w:val="00FF7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F31FFA6"/>
  <w15:chartTrackingRefBased/>
  <w15:docId w15:val="{159B5AEC-190F-47FE-A980-D6043C3EA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locked="1" w:uiPriority="9" w:qFormat="1"/>
    <w:lsdException w:name="heading 2" w:locked="1" w:semiHidden="1" w:uiPriority="19" w:unhideWhenUsed="1" w:qFormat="1"/>
    <w:lsdException w:name="heading 3" w:locked="1" w:semiHidden="1" w:uiPriority="19" w:unhideWhenUsed="1" w:qFormat="1"/>
    <w:lsdException w:name="heading 4" w:locked="1" w:semiHidden="1" w:uiPriority="19" w:unhideWhenUsed="1"/>
    <w:lsdException w:name="heading 5" w:semiHidden="1" w:uiPriority="19" w:unhideWhenUsed="1" w:qFormat="1"/>
    <w:lsdException w:name="heading 6" w:semiHidden="1" w:uiPriority="19" w:unhideWhenUsed="1" w:qFormat="1"/>
    <w:lsdException w:name="heading 7" w:semiHidden="1" w:uiPriority="19" w:unhideWhenUsed="1" w:qFormat="1"/>
    <w:lsdException w:name="heading 8" w:semiHidden="1" w:uiPriority="19" w:unhideWhenUsed="1" w:qFormat="1"/>
    <w:lsdException w:name="heading 9" w:semiHidden="1" w:uiPriority="1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semiHidden="1" w:uiPriority="0" w:unhideWhenUsed="1"/>
    <w:lsdException w:name="header" w:locked="1" w:semiHidden="1" w:unhideWhenUsed="1"/>
    <w:lsdException w:name="footer" w:locked="1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22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23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uiPriority="22" w:qFormat="1"/>
    <w:lsdException w:name="Emphasis" w:locked="1" w:uiPriority="26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locked="1" w:uiPriority="17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locked="1" w:uiPriority="34"/>
    <w:lsdException w:name="Quote" w:locked="1" w:uiPriority="29"/>
    <w:lsdException w:name="Intense Quote" w:locked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1" w:uiPriority="24"/>
    <w:lsdException w:name="Intense Emphasis" w:locked="1" w:uiPriority="27"/>
    <w:lsdException w:name="Subtle Reference" w:locked="1" w:uiPriority="31"/>
    <w:lsdException w:name="Intense Reference" w:locked="1" w:uiPriority="32"/>
    <w:lsdException w:name="Book Title" w:locked="1" w:uiPriority="33"/>
    <w:lsdException w:name="Bibliography" w:semiHidden="1" w:uiPriority="37" w:unhideWhenUsed="1"/>
    <w:lsdException w:name="TOC Heading" w:locked="1" w:semiHidden="1" w:uiPriority="39" w:unhideWhenUsed="1"/>
    <w:lsdException w:name="Plain Table 1" w:locked="1" w:uiPriority="41"/>
    <w:lsdException w:name="Plain Table 2" w:locked="1" w:uiPriority="42"/>
    <w:lsdException w:name="Plain Table 3" w:locked="1" w:uiPriority="43"/>
    <w:lsdException w:name="Plain Table 4" w:locked="1" w:uiPriority="44"/>
    <w:lsdException w:name="Plain Table 5" w:locked="1" w:uiPriority="45"/>
    <w:lsdException w:name="Grid Table Light" w:uiPriority="40"/>
    <w:lsdException w:name="Grid Table 1 Light" w:locked="1" w:uiPriority="46"/>
    <w:lsdException w:name="Grid Table 2" w:locked="1" w:uiPriority="47"/>
    <w:lsdException w:name="Grid Table 3" w:locked="1" w:uiPriority="48"/>
    <w:lsdException w:name="Grid Table 4" w:locked="1" w:uiPriority="49"/>
    <w:lsdException w:name="Grid Table 5 Dark" w:locked="1" w:uiPriority="50"/>
    <w:lsdException w:name="Grid Table 6 Colorful" w:locked="1" w:uiPriority="51"/>
    <w:lsdException w:name="Grid Table 7 Colorful" w:locked="1" w:uiPriority="52"/>
    <w:lsdException w:name="Grid Table 1 Light Accent 1" w:locked="1" w:uiPriority="46"/>
    <w:lsdException w:name="Grid Table 2 Accent 1" w:locked="1" w:uiPriority="47"/>
    <w:lsdException w:name="Grid Table 3 Accent 1" w:locked="1" w:uiPriority="48"/>
    <w:lsdException w:name="Grid Table 4 Accent 1" w:locked="1" w:uiPriority="49"/>
    <w:lsdException w:name="Grid Table 5 Dark Accent 1" w:locked="1" w:uiPriority="50"/>
    <w:lsdException w:name="Grid Table 6 Colorful Accent 1" w:locked="1" w:uiPriority="51"/>
    <w:lsdException w:name="Grid Table 7 Colorful Accent 1" w:locked="1" w:uiPriority="52"/>
    <w:lsdException w:name="Grid Table 1 Light Accent 2" w:locked="1" w:uiPriority="46"/>
    <w:lsdException w:name="Grid Table 2 Accent 2" w:locked="1" w:uiPriority="47"/>
    <w:lsdException w:name="Grid Table 3 Accent 2" w:locked="1" w:uiPriority="48"/>
    <w:lsdException w:name="Grid Table 4 Accent 2" w:locked="1" w:uiPriority="49"/>
    <w:lsdException w:name="Grid Table 5 Dark Accent 2" w:locked="1" w:uiPriority="50"/>
    <w:lsdException w:name="Grid Table 6 Colorful Accent 2" w:locked="1" w:uiPriority="51"/>
    <w:lsdException w:name="Grid Table 7 Colorful Accent 2" w:locked="1" w:uiPriority="52"/>
    <w:lsdException w:name="Grid Table 1 Light Accent 3" w:locked="1" w:uiPriority="46"/>
    <w:lsdException w:name="Grid Table 2 Accent 3" w:locked="1" w:uiPriority="47"/>
    <w:lsdException w:name="Grid Table 3 Accent 3" w:locked="1" w:uiPriority="48"/>
    <w:lsdException w:name="Grid Table 4 Accent 3" w:locked="1" w:uiPriority="49"/>
    <w:lsdException w:name="Grid Table 5 Dark Accent 3" w:locked="1" w:uiPriority="50"/>
    <w:lsdException w:name="Grid Table 6 Colorful Accent 3" w:locked="1" w:uiPriority="51"/>
    <w:lsdException w:name="Grid Table 7 Colorful Accent 3" w:locked="1" w:uiPriority="52"/>
    <w:lsdException w:name="Grid Table 1 Light Accent 4" w:locked="1" w:uiPriority="46"/>
    <w:lsdException w:name="Grid Table 2 Accent 4" w:locked="1" w:uiPriority="47"/>
    <w:lsdException w:name="Grid Table 3 Accent 4" w:locked="1" w:uiPriority="48"/>
    <w:lsdException w:name="Grid Table 4 Accent 4" w:locked="1" w:uiPriority="49"/>
    <w:lsdException w:name="Grid Table 5 Dark Accent 4" w:locked="1" w:uiPriority="50"/>
    <w:lsdException w:name="Grid Table 6 Colorful Accent 4" w:locked="1" w:uiPriority="51"/>
    <w:lsdException w:name="Grid Table 7 Colorful Accent 4" w:locked="1" w:uiPriority="52"/>
    <w:lsdException w:name="Grid Table 1 Light Accent 5" w:locked="1" w:uiPriority="46"/>
    <w:lsdException w:name="Grid Table 2 Accent 5" w:locked="1" w:uiPriority="47"/>
    <w:lsdException w:name="Grid Table 3 Accent 5" w:locked="1" w:uiPriority="48"/>
    <w:lsdException w:name="Grid Table 4 Accent 5" w:locked="1" w:uiPriority="49"/>
    <w:lsdException w:name="Grid Table 5 Dark Accent 5" w:locked="1" w:uiPriority="50"/>
    <w:lsdException w:name="Grid Table 6 Colorful Accent 5" w:locked="1" w:uiPriority="51"/>
    <w:lsdException w:name="Grid Table 7 Colorful Accent 5" w:locked="1" w:uiPriority="52"/>
    <w:lsdException w:name="Grid Table 1 Light Accent 6" w:locked="1" w:uiPriority="46"/>
    <w:lsdException w:name="Grid Table 2 Accent 6" w:locked="1" w:uiPriority="47"/>
    <w:lsdException w:name="Grid Table 3 Accent 6" w:locked="1" w:uiPriority="48"/>
    <w:lsdException w:name="Grid Table 4 Accent 6" w:locked="1" w:uiPriority="49"/>
    <w:lsdException w:name="Grid Table 5 Dark Accent 6" w:locked="1" w:uiPriority="50"/>
    <w:lsdException w:name="Grid Table 6 Colorful Accent 6" w:locked="1" w:uiPriority="51"/>
    <w:lsdException w:name="Grid Table 7 Colorful Accent 6" w:locked="1" w:uiPriority="52"/>
    <w:lsdException w:name="List Table 1 Light" w:locked="1" w:uiPriority="46"/>
    <w:lsdException w:name="List Table 2" w:locked="1" w:uiPriority="47"/>
    <w:lsdException w:name="List Table 3" w:locked="1" w:uiPriority="48"/>
    <w:lsdException w:name="List Table 4" w:locked="1" w:uiPriority="49"/>
    <w:lsdException w:name="List Table 5 Dark" w:locked="1" w:uiPriority="50"/>
    <w:lsdException w:name="List Table 6 Colorful" w:locked="1" w:uiPriority="51"/>
    <w:lsdException w:name="List Table 7 Colorful" w:locked="1" w:uiPriority="52"/>
    <w:lsdException w:name="List Table 1 Light Accent 1" w:locked="1" w:uiPriority="46"/>
    <w:lsdException w:name="List Table 2 Accent 1" w:locked="1" w:uiPriority="47"/>
    <w:lsdException w:name="List Table 3 Accent 1" w:locked="1" w:uiPriority="48"/>
    <w:lsdException w:name="List Table 4 Accent 1" w:locked="1" w:uiPriority="49"/>
    <w:lsdException w:name="List Table 5 Dark Accent 1" w:locked="1" w:uiPriority="50"/>
    <w:lsdException w:name="List Table 6 Colorful Accent 1" w:locked="1" w:uiPriority="51"/>
    <w:lsdException w:name="List Table 7 Colorful Accent 1" w:locked="1" w:uiPriority="52"/>
    <w:lsdException w:name="List Table 1 Light Accent 2" w:locked="1" w:uiPriority="46"/>
    <w:lsdException w:name="List Table 2 Accent 2" w:locked="1" w:uiPriority="47"/>
    <w:lsdException w:name="List Table 3 Accent 2" w:locked="1" w:uiPriority="48"/>
    <w:lsdException w:name="List Table 4 Accent 2" w:locked="1" w:uiPriority="49"/>
    <w:lsdException w:name="List Table 5 Dark Accent 2" w:locked="1" w:uiPriority="50"/>
    <w:lsdException w:name="List Table 6 Colorful Accent 2" w:locked="1" w:uiPriority="51"/>
    <w:lsdException w:name="List Table 7 Colorful Accent 2" w:locked="1" w:uiPriority="52"/>
    <w:lsdException w:name="List Table 1 Light Accent 3" w:locked="1" w:uiPriority="46"/>
    <w:lsdException w:name="List Table 2 Accent 3" w:locked="1" w:uiPriority="47"/>
    <w:lsdException w:name="List Table 3 Accent 3" w:locked="1" w:uiPriority="48"/>
    <w:lsdException w:name="List Table 4 Accent 3" w:locked="1" w:uiPriority="49"/>
    <w:lsdException w:name="List Table 5 Dark Accent 3" w:locked="1" w:uiPriority="50"/>
    <w:lsdException w:name="List Table 6 Colorful Accent 3" w:locked="1" w:uiPriority="51"/>
    <w:lsdException w:name="List Table 7 Colorful Accent 3" w:locked="1" w:uiPriority="52"/>
    <w:lsdException w:name="List Table 1 Light Accent 4" w:locked="1" w:uiPriority="46"/>
    <w:lsdException w:name="List Table 2 Accent 4" w:locked="1" w:uiPriority="47"/>
    <w:lsdException w:name="List Table 3 Accent 4" w:locked="1" w:uiPriority="48"/>
    <w:lsdException w:name="List Table 4 Accent 4" w:locked="1" w:uiPriority="49"/>
    <w:lsdException w:name="List Table 5 Dark Accent 4" w:locked="1" w:uiPriority="50"/>
    <w:lsdException w:name="List Table 6 Colorful Accent 4" w:locked="1" w:uiPriority="51"/>
    <w:lsdException w:name="List Table 7 Colorful Accent 4" w:locked="1" w:uiPriority="52"/>
    <w:lsdException w:name="List Table 1 Light Accent 5" w:locked="1" w:uiPriority="46"/>
    <w:lsdException w:name="List Table 2 Accent 5" w:locked="1" w:uiPriority="47"/>
    <w:lsdException w:name="List Table 3 Accent 5" w:locked="1" w:uiPriority="48"/>
    <w:lsdException w:name="List Table 4 Accent 5" w:locked="1" w:uiPriority="49"/>
    <w:lsdException w:name="List Table 5 Dark Accent 5" w:locked="1" w:uiPriority="50"/>
    <w:lsdException w:name="List Table 6 Colorful Accent 5" w:locked="1" w:uiPriority="51"/>
    <w:lsdException w:name="List Table 7 Colorful Accent 5" w:locked="1" w:uiPriority="52"/>
    <w:lsdException w:name="List Table 1 Light Accent 6" w:locked="1" w:uiPriority="46"/>
    <w:lsdException w:name="List Table 2 Accent 6" w:locked="1" w:uiPriority="47"/>
    <w:lsdException w:name="List Table 3 Accent 6" w:locked="1" w:uiPriority="48"/>
    <w:lsdException w:name="List Table 4 Accent 6" w:locked="1" w:uiPriority="49"/>
    <w:lsdException w:name="List Table 5 Dark Accent 6" w:locked="1" w:uiPriority="50"/>
    <w:lsdException w:name="List Table 6 Colorful Accent 6" w:locked="1" w:uiPriority="51"/>
    <w:lsdException w:name="List Table 7 Colorful Accent 6" w:locked="1" w:uiPriority="52"/>
  </w:latentStyles>
  <w:style w:type="paragraph" w:default="1" w:styleId="Standard">
    <w:name w:val="Normal"/>
    <w:qFormat/>
    <w:rsid w:val="00AE23E6"/>
    <w:pPr>
      <w:spacing w:after="240" w:line="240" w:lineRule="atLeast"/>
    </w:pPr>
    <w:rPr>
      <w:rFonts w:ascii="Trebuchet MS" w:hAnsi="Trebuchet MS"/>
      <w:sz w:val="20"/>
    </w:rPr>
  </w:style>
  <w:style w:type="paragraph" w:styleId="berschrift1">
    <w:name w:val="heading 1"/>
    <w:basedOn w:val="Standard"/>
    <w:next w:val="Standard"/>
    <w:link w:val="berschrift1Zchn"/>
    <w:qFormat/>
    <w:locked/>
    <w:rsid w:val="006F6DE3"/>
    <w:pPr>
      <w:keepNext/>
      <w:pageBreakBefore/>
      <w:numPr>
        <w:numId w:val="4"/>
      </w:numPr>
      <w:spacing w:after="1200" w:line="380" w:lineRule="exact"/>
      <w:ind w:left="567" w:hanging="567"/>
      <w:outlineLvl w:val="0"/>
    </w:pPr>
    <w:rPr>
      <w:rFonts w:ascii="Palatino Linotype" w:eastAsiaTheme="majorEastAsia" w:hAnsi="Palatino Linotype" w:cstheme="majorBidi"/>
      <w:b/>
      <w:sz w:val="34"/>
      <w:szCs w:val="32"/>
    </w:rPr>
  </w:style>
  <w:style w:type="paragraph" w:styleId="berschrift2">
    <w:name w:val="heading 2"/>
    <w:basedOn w:val="Standard"/>
    <w:next w:val="Standard"/>
    <w:link w:val="berschrift2Zchn"/>
    <w:unhideWhenUsed/>
    <w:qFormat/>
    <w:locked/>
    <w:rsid w:val="00EE32BB"/>
    <w:pPr>
      <w:keepNext/>
      <w:keepLines/>
      <w:numPr>
        <w:ilvl w:val="1"/>
        <w:numId w:val="4"/>
      </w:numPr>
      <w:spacing w:before="480" w:after="360" w:line="280" w:lineRule="exact"/>
      <w:ind w:left="567" w:hanging="567"/>
      <w:outlineLvl w:val="1"/>
    </w:pPr>
    <w:rPr>
      <w:rFonts w:eastAsiaTheme="majorEastAsia" w:cstheme="majorBidi"/>
      <w:b/>
      <w:bCs/>
      <w:color w:val="E9473D"/>
      <w:sz w:val="24"/>
      <w:szCs w:val="24"/>
    </w:rPr>
  </w:style>
  <w:style w:type="paragraph" w:styleId="berschrift3">
    <w:name w:val="heading 3"/>
    <w:basedOn w:val="Standard"/>
    <w:next w:val="Standard"/>
    <w:link w:val="berschrift3Zchn"/>
    <w:unhideWhenUsed/>
    <w:qFormat/>
    <w:locked/>
    <w:rsid w:val="006F6DE3"/>
    <w:pPr>
      <w:keepNext/>
      <w:keepLines/>
      <w:spacing w:line="280" w:lineRule="exact"/>
      <w:outlineLvl w:val="2"/>
    </w:pPr>
    <w:rPr>
      <w:rFonts w:eastAsiaTheme="majorEastAsia" w:cstheme="majorBidi"/>
      <w:color w:val="E9473D"/>
      <w:szCs w:val="24"/>
    </w:rPr>
  </w:style>
  <w:style w:type="paragraph" w:styleId="berschrift4">
    <w:name w:val="heading 4"/>
    <w:basedOn w:val="Standard"/>
    <w:next w:val="Standard"/>
    <w:link w:val="berschrift4Zchn"/>
    <w:uiPriority w:val="19"/>
    <w:semiHidden/>
    <w:unhideWhenUsed/>
    <w:locked/>
    <w:rsid w:val="00337EC4"/>
    <w:pPr>
      <w:keepNext/>
      <w:keepLines/>
      <w:numPr>
        <w:ilvl w:val="3"/>
        <w:numId w:val="4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C5201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19"/>
    <w:semiHidden/>
    <w:unhideWhenUsed/>
    <w:qFormat/>
    <w:rsid w:val="00337EC4"/>
    <w:pPr>
      <w:keepNext/>
      <w:keepLines/>
      <w:numPr>
        <w:ilvl w:val="4"/>
        <w:numId w:val="4"/>
      </w:numPr>
      <w:spacing w:before="40" w:after="0"/>
      <w:outlineLvl w:val="4"/>
    </w:pPr>
    <w:rPr>
      <w:rFonts w:asciiTheme="majorHAnsi" w:eastAsiaTheme="majorEastAsia" w:hAnsiTheme="majorHAnsi" w:cstheme="majorBidi"/>
      <w:color w:val="C5201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19"/>
    <w:semiHidden/>
    <w:unhideWhenUsed/>
    <w:qFormat/>
    <w:rsid w:val="00337EC4"/>
    <w:pPr>
      <w:keepNext/>
      <w:keepLines/>
      <w:numPr>
        <w:ilvl w:val="5"/>
        <w:numId w:val="4"/>
      </w:numPr>
      <w:spacing w:before="40" w:after="0"/>
      <w:outlineLvl w:val="5"/>
    </w:pPr>
    <w:rPr>
      <w:rFonts w:asciiTheme="majorHAnsi" w:eastAsiaTheme="majorEastAsia" w:hAnsiTheme="majorHAnsi" w:cstheme="majorBidi"/>
      <w:color w:val="83150F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19"/>
    <w:semiHidden/>
    <w:unhideWhenUsed/>
    <w:qFormat/>
    <w:rsid w:val="00337EC4"/>
    <w:pPr>
      <w:keepNext/>
      <w:keepLines/>
      <w:numPr>
        <w:ilvl w:val="6"/>
        <w:numId w:val="4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83150F" w:themeColor="accent1" w:themeShade="7F"/>
    </w:rPr>
  </w:style>
  <w:style w:type="paragraph" w:styleId="berschrift8">
    <w:name w:val="heading 8"/>
    <w:basedOn w:val="Standard"/>
    <w:next w:val="Standard"/>
    <w:link w:val="berschrift8Zchn"/>
    <w:uiPriority w:val="19"/>
    <w:semiHidden/>
    <w:unhideWhenUsed/>
    <w:qFormat/>
    <w:rsid w:val="00337EC4"/>
    <w:pPr>
      <w:keepNext/>
      <w:keepLines/>
      <w:numPr>
        <w:ilvl w:val="7"/>
        <w:numId w:val="4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19"/>
    <w:semiHidden/>
    <w:unhideWhenUsed/>
    <w:qFormat/>
    <w:rsid w:val="00337EC4"/>
    <w:pPr>
      <w:keepNext/>
      <w:keepLines/>
      <w:numPr>
        <w:ilvl w:val="8"/>
        <w:numId w:val="4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basedOn w:val="Absatz-Standardschriftart"/>
    <w:link w:val="berschrift3"/>
    <w:rsid w:val="009627B8"/>
    <w:rPr>
      <w:rFonts w:ascii="Trebuchet MS" w:eastAsiaTheme="majorEastAsia" w:hAnsi="Trebuchet MS" w:cstheme="majorBidi"/>
      <w:color w:val="E9473D"/>
      <w:sz w:val="20"/>
      <w:szCs w:val="24"/>
    </w:rPr>
  </w:style>
  <w:style w:type="paragraph" w:customStyle="1" w:styleId="KeinAbsatzformat">
    <w:name w:val="[Kein Absatzformat]"/>
    <w:rsid w:val="00032C5C"/>
    <w:pPr>
      <w:autoSpaceDE w:val="0"/>
      <w:autoSpaceDN w:val="0"/>
      <w:adjustRightInd w:val="0"/>
      <w:spacing w:after="0" w:line="240" w:lineRule="auto"/>
      <w:textAlignment w:val="center"/>
    </w:pPr>
    <w:rPr>
      <w:rFonts w:ascii="Trebuchet MS" w:hAnsi="Trebuchet MS" w:cs="Minion Pro"/>
      <w:color w:val="000000"/>
      <w:sz w:val="20"/>
      <w:szCs w:val="24"/>
    </w:rPr>
  </w:style>
  <w:style w:type="paragraph" w:customStyle="1" w:styleId="EinfAbs">
    <w:name w:val="[Einf. Abs.]"/>
    <w:basedOn w:val="KeinAbsatzformat"/>
    <w:uiPriority w:val="99"/>
    <w:rsid w:val="000B502D"/>
  </w:style>
  <w:style w:type="paragraph" w:customStyle="1" w:styleId="Aufzhlung123">
    <w:name w:val="Aufzählung 1.2.3."/>
    <w:basedOn w:val="Standard"/>
    <w:uiPriority w:val="2"/>
    <w:qFormat/>
    <w:rsid w:val="00531609"/>
    <w:pPr>
      <w:numPr>
        <w:numId w:val="5"/>
      </w:numPr>
      <w:spacing w:line="240" w:lineRule="exact"/>
    </w:pPr>
    <w:rPr>
      <w:rFonts w:cs="Trebuchet MS"/>
      <w:color w:val="000000"/>
      <w:szCs w:val="20"/>
      <w:lang w:val="de"/>
    </w:rPr>
  </w:style>
  <w:style w:type="table" w:styleId="Tabellenraster">
    <w:name w:val="Table Grid"/>
    <w:aliases w:val="SIGMA_SINGLEPUNCH"/>
    <w:basedOn w:val="NormaleTabelle"/>
    <w:locked/>
    <w:rsid w:val="00865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ufzhlungwei">
    <w:name w:val="Aufzählung weiß"/>
    <w:basedOn w:val="Aufzhlung123"/>
    <w:next w:val="Standard"/>
    <w:uiPriority w:val="13"/>
    <w:rsid w:val="00D02098"/>
    <w:pPr>
      <w:shd w:val="clear" w:color="auto" w:fill="C00000"/>
      <w:spacing w:after="0"/>
    </w:pPr>
    <w:rPr>
      <w:color w:val="FFFFFF" w:themeColor="background1"/>
    </w:rPr>
  </w:style>
  <w:style w:type="paragraph" w:customStyle="1" w:styleId="AufzhlungPunkte">
    <w:name w:val="Aufzählung Punkte"/>
    <w:basedOn w:val="Standard"/>
    <w:uiPriority w:val="1"/>
    <w:qFormat/>
    <w:rsid w:val="0027620B"/>
    <w:pPr>
      <w:numPr>
        <w:numId w:val="1"/>
      </w:numPr>
      <w:spacing w:before="240"/>
      <w:ind w:left="454" w:hanging="454"/>
    </w:pPr>
    <w:rPr>
      <w:color w:val="000000" w:themeColor="text1"/>
    </w:rPr>
  </w:style>
  <w:style w:type="paragraph" w:customStyle="1" w:styleId="ZahlinGrn23">
    <w:name w:val="Zahl in Grün 23/"/>
    <w:uiPriority w:val="10"/>
    <w:rsid w:val="008A0528"/>
    <w:pPr>
      <w:spacing w:after="0" w:line="240" w:lineRule="auto"/>
    </w:pPr>
    <w:rPr>
      <w:rFonts w:ascii="Trebuchet MS" w:hAnsi="Trebuchet MS"/>
      <w:noProof/>
      <w:color w:val="00B050"/>
      <w:spacing w:val="36"/>
      <w:sz w:val="46"/>
      <w:szCs w:val="46"/>
    </w:rPr>
  </w:style>
  <w:style w:type="paragraph" w:styleId="Kopfzeile">
    <w:name w:val="header"/>
    <w:basedOn w:val="Standard"/>
    <w:link w:val="KopfzeileZchn"/>
    <w:uiPriority w:val="99"/>
    <w:unhideWhenUsed/>
    <w:locked/>
    <w:rsid w:val="003667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6713"/>
  </w:style>
  <w:style w:type="paragraph" w:styleId="Fuzeile">
    <w:name w:val="footer"/>
    <w:basedOn w:val="Standard"/>
    <w:link w:val="FuzeileZchn"/>
    <w:unhideWhenUsed/>
    <w:locked/>
    <w:rsid w:val="003667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6713"/>
  </w:style>
  <w:style w:type="paragraph" w:customStyle="1" w:styleId="Kopfzeile810">
    <w:name w:val="Kopfzeile 8/10"/>
    <w:uiPriority w:val="2"/>
    <w:qFormat/>
    <w:rsid w:val="00366713"/>
    <w:pPr>
      <w:autoSpaceDE w:val="0"/>
      <w:autoSpaceDN w:val="0"/>
      <w:adjustRightInd w:val="0"/>
      <w:spacing w:after="0" w:line="200" w:lineRule="atLeast"/>
      <w:textAlignment w:val="center"/>
    </w:pPr>
    <w:rPr>
      <w:rFonts w:ascii="Palatino Linotype" w:hAnsi="Palatino Linotype" w:cs="Palatino Regular"/>
      <w:color w:val="FC4538"/>
      <w:spacing w:val="3"/>
      <w:sz w:val="16"/>
      <w:szCs w:val="16"/>
    </w:rPr>
  </w:style>
  <w:style w:type="character" w:customStyle="1" w:styleId="berschrift1Zchn">
    <w:name w:val="Überschrift 1 Zchn"/>
    <w:basedOn w:val="Absatz-Standardschriftart"/>
    <w:link w:val="berschrift1"/>
    <w:rsid w:val="009627B8"/>
    <w:rPr>
      <w:rFonts w:ascii="Palatino Linotype" w:eastAsiaTheme="majorEastAsia" w:hAnsi="Palatino Linotype" w:cstheme="majorBidi"/>
      <w:b/>
      <w:sz w:val="34"/>
      <w:szCs w:val="32"/>
    </w:rPr>
  </w:style>
  <w:style w:type="paragraph" w:styleId="Verzeichnis1">
    <w:name w:val="toc 1"/>
    <w:basedOn w:val="Standard"/>
    <w:next w:val="Standard"/>
    <w:autoRedefine/>
    <w:uiPriority w:val="39"/>
    <w:unhideWhenUsed/>
    <w:locked/>
    <w:rsid w:val="001E441C"/>
    <w:pPr>
      <w:tabs>
        <w:tab w:val="left" w:pos="567"/>
        <w:tab w:val="left" w:pos="680"/>
        <w:tab w:val="right" w:leader="underscore" w:pos="9061"/>
      </w:tabs>
      <w:spacing w:before="480" w:after="0" w:line="280" w:lineRule="atLeast"/>
      <w:ind w:left="567" w:right="284" w:hanging="567"/>
    </w:pPr>
    <w:rPr>
      <w:rFonts w:ascii="Palatino Linotype" w:hAnsi="Palatino Linotype"/>
      <w:b/>
      <w:bCs/>
      <w:noProof/>
      <w:color w:val="E9473D"/>
      <w:sz w:val="24"/>
    </w:rPr>
  </w:style>
  <w:style w:type="paragraph" w:styleId="Inhaltsverzeichnisberschrift">
    <w:name w:val="TOC Heading"/>
    <w:basedOn w:val="berschrift1"/>
    <w:next w:val="Standard"/>
    <w:uiPriority w:val="39"/>
    <w:unhideWhenUsed/>
    <w:locked/>
    <w:rsid w:val="00916A78"/>
    <w:pPr>
      <w:spacing w:line="259" w:lineRule="auto"/>
      <w:outlineLvl w:val="9"/>
    </w:pPr>
    <w:rPr>
      <w:lang w:eastAsia="de-DE"/>
    </w:rPr>
  </w:style>
  <w:style w:type="paragraph" w:styleId="Verzeichnis2">
    <w:name w:val="toc 2"/>
    <w:basedOn w:val="Standard"/>
    <w:next w:val="Standard"/>
    <w:autoRedefine/>
    <w:uiPriority w:val="39"/>
    <w:unhideWhenUsed/>
    <w:locked/>
    <w:rsid w:val="001E441C"/>
    <w:pPr>
      <w:tabs>
        <w:tab w:val="left" w:pos="680"/>
        <w:tab w:val="right" w:leader="underscore" w:pos="9061"/>
      </w:tabs>
      <w:spacing w:after="0"/>
      <w:ind w:left="680" w:hanging="680"/>
      <w:jc w:val="right"/>
    </w:pPr>
    <w:rPr>
      <w:rFonts w:ascii="Palatino Linotype" w:eastAsiaTheme="minorEastAsia" w:hAnsi="Palatino Linotype" w:cs="Times New Roman"/>
      <w:lang w:eastAsia="de-DE"/>
    </w:rPr>
  </w:style>
  <w:style w:type="paragraph" w:styleId="Verzeichnis3">
    <w:name w:val="toc 3"/>
    <w:basedOn w:val="Standard"/>
    <w:next w:val="Standard"/>
    <w:autoRedefine/>
    <w:uiPriority w:val="39"/>
    <w:unhideWhenUsed/>
    <w:locked/>
    <w:rsid w:val="00F017A7"/>
    <w:pPr>
      <w:widowControl w:val="0"/>
      <w:numPr>
        <w:numId w:val="6"/>
      </w:numPr>
      <w:tabs>
        <w:tab w:val="left" w:leader="underscore" w:pos="680"/>
      </w:tabs>
      <w:ind w:left="567" w:right="284" w:hanging="567"/>
    </w:pPr>
    <w:rPr>
      <w:rFonts w:ascii="Palatino Linotype" w:eastAsiaTheme="minorEastAsia" w:hAnsi="Palatino Linotype" w:cs="Times New Roman"/>
      <w:lang w:eastAsia="de-DE"/>
    </w:rPr>
  </w:style>
  <w:style w:type="character" w:styleId="Hyperlink">
    <w:name w:val="Hyperlink"/>
    <w:basedOn w:val="Absatz-Standardschriftart"/>
    <w:uiPriority w:val="99"/>
    <w:unhideWhenUsed/>
    <w:locked/>
    <w:rsid w:val="00916A78"/>
    <w:rPr>
      <w:color w:val="0563C1" w:themeColor="hyperlink"/>
      <w:u w:val="single"/>
    </w:rPr>
  </w:style>
  <w:style w:type="paragraph" w:customStyle="1" w:styleId="inhaltfliesstexte">
    <w:name w:val="inhalt_fliesstexte"/>
    <w:basedOn w:val="KeinAbsatzformat"/>
    <w:uiPriority w:val="99"/>
    <w:rsid w:val="00080F62"/>
    <w:pPr>
      <w:spacing w:after="240" w:line="240" w:lineRule="atLeast"/>
      <w:jc w:val="both"/>
    </w:pPr>
    <w:rPr>
      <w:rFonts w:cs="Trebuchet MS"/>
      <w:spacing w:val="4"/>
      <w:szCs w:val="20"/>
    </w:rPr>
  </w:style>
  <w:style w:type="paragraph" w:customStyle="1" w:styleId="Liste-Nummeriert">
    <w:name w:val="Liste-Nummeriert"/>
    <w:basedOn w:val="inhaltfliesstexte"/>
    <w:uiPriority w:val="99"/>
    <w:rsid w:val="00080F62"/>
    <w:pPr>
      <w:ind w:left="720" w:hanging="720"/>
    </w:pPr>
  </w:style>
  <w:style w:type="paragraph" w:customStyle="1" w:styleId="Liste-E1-Spiegelstrich">
    <w:name w:val="Liste-E1-Spiegelstrich"/>
    <w:basedOn w:val="inhaltfliesstexte"/>
    <w:uiPriority w:val="99"/>
    <w:rsid w:val="0028700E"/>
    <w:pPr>
      <w:ind w:left="720" w:hanging="720"/>
    </w:pPr>
  </w:style>
  <w:style w:type="paragraph" w:customStyle="1" w:styleId="H3-inhaltunterberschrift-rotHeadlines">
    <w:name w:val="H3-inhalt_unterüberschrift-rot (Headlines)"/>
    <w:basedOn w:val="KeinAbsatzformat"/>
    <w:uiPriority w:val="99"/>
    <w:rsid w:val="0028700E"/>
    <w:pPr>
      <w:tabs>
        <w:tab w:val="left" w:pos="850"/>
      </w:tabs>
      <w:spacing w:before="240" w:line="240" w:lineRule="atLeast"/>
      <w:ind w:left="765" w:hanging="765"/>
    </w:pPr>
    <w:rPr>
      <w:rFonts w:cs="Trebuchet MS"/>
      <w:b/>
      <w:bCs/>
      <w:color w:val="E9473D"/>
      <w:spacing w:val="7"/>
      <w:sz w:val="24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28700E"/>
    <w:pPr>
      <w:spacing w:after="0" w:line="240" w:lineRule="auto"/>
    </w:pPr>
    <w:rPr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28700E"/>
    <w:rPr>
      <w:rFonts w:ascii="Trebuchet MS" w:hAnsi="Trebuchet MS"/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28700E"/>
    <w:rPr>
      <w:vertAlign w:val="superscript"/>
    </w:rPr>
  </w:style>
  <w:style w:type="paragraph" w:customStyle="1" w:styleId="Liste-E1-SpiegelstrichLinksbgd">
    <w:name w:val="Liste-E1-Spiegelstrich Linksbgd"/>
    <w:basedOn w:val="Liste-E1-Spiegelstrich"/>
    <w:uiPriority w:val="99"/>
    <w:rsid w:val="00DA6DFE"/>
    <w:pPr>
      <w:jc w:val="left"/>
    </w:pPr>
  </w:style>
  <w:style w:type="paragraph" w:customStyle="1" w:styleId="Liste-E2-BulletLinksbdg">
    <w:name w:val="Liste-E2-Bullet Linksbdg"/>
    <w:basedOn w:val="Liste-E1-SpiegelstrichLinksbgd"/>
    <w:uiPriority w:val="99"/>
    <w:rsid w:val="00DA6DFE"/>
    <w:pPr>
      <w:ind w:left="1440"/>
    </w:pPr>
  </w:style>
  <w:style w:type="paragraph" w:customStyle="1" w:styleId="Tabellelinks">
    <w:name w:val="Tabelle links"/>
    <w:basedOn w:val="KeinAbsatzformat"/>
    <w:uiPriority w:val="8"/>
    <w:rsid w:val="00894DEB"/>
    <w:pPr>
      <w:spacing w:before="40" w:after="60" w:line="200" w:lineRule="atLeast"/>
    </w:pPr>
    <w:rPr>
      <w:rFonts w:cs="Trebuchet MS"/>
      <w:spacing w:val="5"/>
      <w:sz w:val="16"/>
      <w:szCs w:val="16"/>
    </w:rPr>
  </w:style>
  <w:style w:type="paragraph" w:customStyle="1" w:styleId="Tabellenkopflinks">
    <w:name w:val="Tabellenkopf links"/>
    <w:basedOn w:val="KeinAbsatzformat"/>
    <w:uiPriority w:val="8"/>
    <w:rsid w:val="00894DEB"/>
    <w:pPr>
      <w:spacing w:before="120" w:after="40" w:line="200" w:lineRule="atLeast"/>
    </w:pPr>
    <w:rPr>
      <w:rFonts w:cs="Trebuchet MS"/>
      <w:b/>
      <w:bCs/>
      <w:color w:val="E9473D"/>
      <w:spacing w:val="3"/>
      <w:sz w:val="16"/>
      <w:szCs w:val="16"/>
    </w:rPr>
  </w:style>
  <w:style w:type="paragraph" w:customStyle="1" w:styleId="Tabellezentriert">
    <w:name w:val="Tabelle zentriert"/>
    <w:basedOn w:val="Tabellelinks"/>
    <w:uiPriority w:val="8"/>
    <w:rsid w:val="004F649A"/>
    <w:pPr>
      <w:jc w:val="center"/>
    </w:pPr>
  </w:style>
  <w:style w:type="paragraph" w:customStyle="1" w:styleId="AufzhllungStrich">
    <w:name w:val="Aufzähllung Strich"/>
    <w:basedOn w:val="Standard"/>
    <w:uiPriority w:val="1"/>
    <w:qFormat/>
    <w:rsid w:val="00924A9B"/>
    <w:pPr>
      <w:numPr>
        <w:numId w:val="2"/>
      </w:numPr>
      <w:ind w:left="454" w:hanging="454"/>
    </w:pPr>
    <w:rPr>
      <w:bCs/>
    </w:rPr>
  </w:style>
  <w:style w:type="paragraph" w:customStyle="1" w:styleId="H5-inhaltroteberschriftHeadlines">
    <w:name w:val="H5-inhalt_rote_überschrift (Headlines)"/>
    <w:basedOn w:val="Standard"/>
    <w:uiPriority w:val="99"/>
    <w:rsid w:val="00325AC4"/>
    <w:pPr>
      <w:autoSpaceDE w:val="0"/>
      <w:autoSpaceDN w:val="0"/>
      <w:adjustRightInd w:val="0"/>
      <w:textAlignment w:val="center"/>
    </w:pPr>
    <w:rPr>
      <w:rFonts w:cs="Trebuchet MS"/>
      <w:color w:val="E9473D"/>
      <w:spacing w:val="4"/>
      <w:szCs w:val="20"/>
    </w:rPr>
  </w:style>
  <w:style w:type="paragraph" w:customStyle="1" w:styleId="H3-inhaltberschrift-OhneNummerHeadlines">
    <w:name w:val="H3-inhalt_überschrift-OhneNummer (Headlines)"/>
    <w:basedOn w:val="Standard"/>
    <w:uiPriority w:val="99"/>
    <w:rsid w:val="00325AC4"/>
    <w:pPr>
      <w:tabs>
        <w:tab w:val="left" w:pos="595"/>
        <w:tab w:val="left" w:pos="765"/>
      </w:tabs>
      <w:autoSpaceDE w:val="0"/>
      <w:autoSpaceDN w:val="0"/>
      <w:adjustRightInd w:val="0"/>
      <w:spacing w:after="0" w:line="380" w:lineRule="atLeast"/>
      <w:textAlignment w:val="center"/>
    </w:pPr>
    <w:rPr>
      <w:rFonts w:ascii="Palatino Bold" w:hAnsi="Palatino Bold" w:cs="Palatino Bold"/>
      <w:b/>
      <w:bCs/>
      <w:color w:val="000000"/>
      <w:spacing w:val="14"/>
      <w:sz w:val="34"/>
      <w:szCs w:val="34"/>
    </w:rPr>
  </w:style>
  <w:style w:type="paragraph" w:customStyle="1" w:styleId="berschrift1ohneNummerierung">
    <w:name w:val="Überschrift 1 ohne Nummerierung"/>
    <w:basedOn w:val="Standard"/>
    <w:next w:val="Standard"/>
    <w:qFormat/>
    <w:rsid w:val="00434780"/>
    <w:pPr>
      <w:pageBreakBefore/>
      <w:tabs>
        <w:tab w:val="left" w:pos="680"/>
      </w:tabs>
      <w:spacing w:after="1200" w:line="380" w:lineRule="exact"/>
    </w:pPr>
    <w:rPr>
      <w:rFonts w:ascii="Palatino Linotype" w:hAnsi="Palatino Linotype"/>
      <w:b/>
      <w:sz w:val="34"/>
    </w:rPr>
  </w:style>
  <w:style w:type="paragraph" w:customStyle="1" w:styleId="inhaltzitate">
    <w:name w:val="inhalt_zitate"/>
    <w:basedOn w:val="KeinAbsatzformat"/>
    <w:uiPriority w:val="99"/>
    <w:rsid w:val="00015455"/>
    <w:pPr>
      <w:spacing w:after="240" w:line="240" w:lineRule="atLeast"/>
      <w:jc w:val="both"/>
    </w:pPr>
    <w:rPr>
      <w:rFonts w:ascii="Palatino Regular" w:hAnsi="Palatino Regular" w:cs="Palatino Regular"/>
      <w:color w:val="E9473D"/>
      <w:spacing w:val="4"/>
      <w:szCs w:val="20"/>
    </w:rPr>
  </w:style>
  <w:style w:type="paragraph" w:customStyle="1" w:styleId="Zitate">
    <w:name w:val="Zitate"/>
    <w:basedOn w:val="inhaltzitate"/>
    <w:next w:val="Standard"/>
    <w:uiPriority w:val="2"/>
    <w:qFormat/>
    <w:rsid w:val="00CB126B"/>
  </w:style>
  <w:style w:type="paragraph" w:customStyle="1" w:styleId="SchaubildGroeSchrift">
    <w:name w:val="Schaubild Große Schrift"/>
    <w:basedOn w:val="KeinAbsatzformat"/>
    <w:next w:val="Standard"/>
    <w:uiPriority w:val="9"/>
    <w:rsid w:val="00DE0D65"/>
    <w:pPr>
      <w:spacing w:line="400" w:lineRule="atLeast"/>
    </w:pPr>
    <w:rPr>
      <w:rFonts w:cs="Trebuchet MS"/>
      <w:b/>
      <w:bCs/>
      <w:color w:val="E9473D"/>
      <w:spacing w:val="10"/>
      <w:sz w:val="34"/>
      <w:szCs w:val="34"/>
    </w:rPr>
  </w:style>
  <w:style w:type="paragraph" w:customStyle="1" w:styleId="Funote">
    <w:name w:val="Fußnote"/>
    <w:basedOn w:val="Standard"/>
    <w:uiPriority w:val="2"/>
    <w:qFormat/>
    <w:rsid w:val="00E03653"/>
    <w:pPr>
      <w:spacing w:after="120" w:line="200" w:lineRule="atLeast"/>
      <w:ind w:left="454" w:hanging="454"/>
    </w:pPr>
    <w:rPr>
      <w:sz w:val="16"/>
      <w:szCs w:val="16"/>
    </w:rPr>
  </w:style>
  <w:style w:type="paragraph" w:customStyle="1" w:styleId="Schaubildberschriftbold">
    <w:name w:val="Schaubild Überschrift bold"/>
    <w:basedOn w:val="KeinAbsatzformat"/>
    <w:next w:val="KeinAbsatzformat"/>
    <w:uiPriority w:val="9"/>
    <w:rsid w:val="00E71940"/>
    <w:pPr>
      <w:spacing w:before="360" w:after="360" w:line="240" w:lineRule="atLeast"/>
      <w:ind w:left="567" w:right="567"/>
    </w:pPr>
    <w:rPr>
      <w:rFonts w:cs="Trebuchet MS"/>
      <w:b/>
      <w:bCs/>
      <w:color w:val="E9473D"/>
      <w:spacing w:val="4"/>
      <w:szCs w:val="20"/>
    </w:rPr>
  </w:style>
  <w:style w:type="paragraph" w:customStyle="1" w:styleId="SchaubildSchriftwolke">
    <w:name w:val="Schaubild Schriftwolke"/>
    <w:basedOn w:val="KeinAbsatzformat"/>
    <w:next w:val="LegendeQuellen"/>
    <w:uiPriority w:val="9"/>
    <w:rsid w:val="00E71940"/>
    <w:pPr>
      <w:spacing w:after="360" w:line="480" w:lineRule="atLeast"/>
      <w:ind w:left="567" w:right="567"/>
      <w:jc w:val="both"/>
    </w:pPr>
    <w:rPr>
      <w:rFonts w:cs="Trebuchet MS"/>
      <w:spacing w:val="16"/>
      <w:sz w:val="40"/>
      <w:szCs w:val="40"/>
    </w:rPr>
  </w:style>
  <w:style w:type="paragraph" w:customStyle="1" w:styleId="LegendeQuellen">
    <w:name w:val="Legende / Quellen"/>
    <w:basedOn w:val="KeinAbsatzformat"/>
    <w:next w:val="Standard"/>
    <w:uiPriority w:val="9"/>
    <w:rsid w:val="00E71940"/>
    <w:pPr>
      <w:tabs>
        <w:tab w:val="left" w:pos="174"/>
      </w:tabs>
      <w:spacing w:after="360" w:line="200" w:lineRule="atLeast"/>
      <w:ind w:left="567" w:right="567"/>
    </w:pPr>
    <w:rPr>
      <w:rFonts w:ascii="Palatino Regular" w:hAnsi="Palatino Regular" w:cs="Palatino Regular"/>
      <w:spacing w:val="3"/>
      <w:sz w:val="16"/>
      <w:szCs w:val="16"/>
    </w:rPr>
  </w:style>
  <w:style w:type="paragraph" w:customStyle="1" w:styleId="H4-inhaltroteberschriftHeadlines">
    <w:name w:val="H4-inhalt_rote_überschrift (Headlines)"/>
    <w:basedOn w:val="inhaltfliesstexte"/>
    <w:next w:val="inhaltfliesstexte"/>
    <w:uiPriority w:val="99"/>
    <w:rsid w:val="00784D8C"/>
    <w:pPr>
      <w:jc w:val="left"/>
    </w:pPr>
    <w:rPr>
      <w:color w:val="E9473D"/>
    </w:rPr>
  </w:style>
  <w:style w:type="paragraph" w:customStyle="1" w:styleId="SchaubildBulletpoints">
    <w:name w:val="Schaubild_Bulletpoints"/>
    <w:basedOn w:val="KeinAbsatzformat"/>
    <w:next w:val="Standard"/>
    <w:uiPriority w:val="9"/>
    <w:rsid w:val="006D7880"/>
    <w:pPr>
      <w:numPr>
        <w:numId w:val="3"/>
      </w:numPr>
      <w:spacing w:after="120" w:line="240" w:lineRule="atLeast"/>
      <w:ind w:left="454" w:hanging="454"/>
    </w:pPr>
    <w:rPr>
      <w:rFonts w:cs="Trebuchet MS"/>
      <w:color w:val="E9473D"/>
      <w:spacing w:val="4"/>
      <w:szCs w:val="20"/>
    </w:rPr>
  </w:style>
  <w:style w:type="paragraph" w:customStyle="1" w:styleId="Tabellenkopfzentriert">
    <w:name w:val="Tabellenkopf zentriert"/>
    <w:basedOn w:val="Tabellenkopflinks"/>
    <w:uiPriority w:val="8"/>
    <w:rsid w:val="00894DEB"/>
    <w:pPr>
      <w:spacing w:before="40" w:after="60"/>
      <w:jc w:val="center"/>
    </w:pPr>
  </w:style>
  <w:style w:type="paragraph" w:customStyle="1" w:styleId="H2-ImpressumImpressum">
    <w:name w:val="H2-Impressum (Impressum)"/>
    <w:basedOn w:val="H4-inhaltroteberschriftHeadlines"/>
    <w:uiPriority w:val="99"/>
    <w:rsid w:val="00A00B7C"/>
  </w:style>
  <w:style w:type="paragraph" w:customStyle="1" w:styleId="kleine8ptauszeichnungsschriftbold">
    <w:name w:val="kleine_8pt_auszeichnungsschrift_bold"/>
    <w:basedOn w:val="KeinAbsatzformat"/>
    <w:uiPriority w:val="99"/>
    <w:rsid w:val="00A00B7C"/>
    <w:pPr>
      <w:spacing w:line="200" w:lineRule="atLeast"/>
    </w:pPr>
    <w:rPr>
      <w:rFonts w:cs="Trebuchet MS"/>
      <w:b/>
      <w:bCs/>
      <w:spacing w:val="5"/>
      <w:sz w:val="16"/>
      <w:szCs w:val="16"/>
    </w:rPr>
  </w:style>
  <w:style w:type="character" w:customStyle="1" w:styleId="inhaltkapitelunterberschrift">
    <w:name w:val="inhalt_kapitel_unterüberschrift"/>
    <w:uiPriority w:val="99"/>
    <w:rsid w:val="00A00B7C"/>
  </w:style>
  <w:style w:type="character" w:customStyle="1" w:styleId="trebuchetreg8pt">
    <w:name w:val="trebuchet_reg_8pt"/>
    <w:uiPriority w:val="99"/>
    <w:rsid w:val="00A00B7C"/>
  </w:style>
  <w:style w:type="character" w:customStyle="1" w:styleId="berschrift2Zchn">
    <w:name w:val="Überschrift 2 Zchn"/>
    <w:basedOn w:val="Absatz-Standardschriftart"/>
    <w:link w:val="berschrift2"/>
    <w:rsid w:val="009627B8"/>
    <w:rPr>
      <w:rFonts w:ascii="Trebuchet MS" w:eastAsiaTheme="majorEastAsia" w:hAnsi="Trebuchet MS" w:cstheme="majorBidi"/>
      <w:b/>
      <w:bCs/>
      <w:color w:val="E9473D"/>
      <w:sz w:val="24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19"/>
    <w:semiHidden/>
    <w:rsid w:val="00337EC4"/>
    <w:rPr>
      <w:rFonts w:asciiTheme="majorHAnsi" w:eastAsiaTheme="majorEastAsia" w:hAnsiTheme="majorHAnsi" w:cstheme="majorBidi"/>
      <w:i/>
      <w:iCs/>
      <w:color w:val="C52016" w:themeColor="accent1" w:themeShade="BF"/>
      <w:sz w:val="20"/>
    </w:rPr>
  </w:style>
  <w:style w:type="character" w:customStyle="1" w:styleId="berschrift5Zchn">
    <w:name w:val="Überschrift 5 Zchn"/>
    <w:basedOn w:val="Absatz-Standardschriftart"/>
    <w:link w:val="berschrift5"/>
    <w:uiPriority w:val="19"/>
    <w:semiHidden/>
    <w:rsid w:val="00337EC4"/>
    <w:rPr>
      <w:rFonts w:asciiTheme="majorHAnsi" w:eastAsiaTheme="majorEastAsia" w:hAnsiTheme="majorHAnsi" w:cstheme="majorBidi"/>
      <w:color w:val="C52016" w:themeColor="accent1" w:themeShade="BF"/>
      <w:sz w:val="20"/>
    </w:rPr>
  </w:style>
  <w:style w:type="character" w:customStyle="1" w:styleId="berschrift6Zchn">
    <w:name w:val="Überschrift 6 Zchn"/>
    <w:basedOn w:val="Absatz-Standardschriftart"/>
    <w:link w:val="berschrift6"/>
    <w:uiPriority w:val="19"/>
    <w:semiHidden/>
    <w:rsid w:val="00337EC4"/>
    <w:rPr>
      <w:rFonts w:asciiTheme="majorHAnsi" w:eastAsiaTheme="majorEastAsia" w:hAnsiTheme="majorHAnsi" w:cstheme="majorBidi"/>
      <w:color w:val="83150F" w:themeColor="accent1" w:themeShade="7F"/>
      <w:sz w:val="20"/>
    </w:rPr>
  </w:style>
  <w:style w:type="character" w:customStyle="1" w:styleId="berschrift7Zchn">
    <w:name w:val="Überschrift 7 Zchn"/>
    <w:basedOn w:val="Absatz-Standardschriftart"/>
    <w:link w:val="berschrift7"/>
    <w:uiPriority w:val="19"/>
    <w:semiHidden/>
    <w:rsid w:val="00337EC4"/>
    <w:rPr>
      <w:rFonts w:asciiTheme="majorHAnsi" w:eastAsiaTheme="majorEastAsia" w:hAnsiTheme="majorHAnsi" w:cstheme="majorBidi"/>
      <w:i/>
      <w:iCs/>
      <w:color w:val="83150F" w:themeColor="accent1" w:themeShade="7F"/>
      <w:sz w:val="20"/>
    </w:rPr>
  </w:style>
  <w:style w:type="character" w:customStyle="1" w:styleId="berschrift8Zchn">
    <w:name w:val="Überschrift 8 Zchn"/>
    <w:basedOn w:val="Absatz-Standardschriftart"/>
    <w:link w:val="berschrift8"/>
    <w:uiPriority w:val="19"/>
    <w:semiHidden/>
    <w:rsid w:val="00337EC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19"/>
    <w:semiHidden/>
    <w:rsid w:val="00337EC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Listenabsatz">
    <w:name w:val="List Paragraph"/>
    <w:basedOn w:val="Standard"/>
    <w:link w:val="ListenabsatzZchn"/>
    <w:uiPriority w:val="34"/>
    <w:locked/>
    <w:rsid w:val="00830045"/>
    <w:pPr>
      <w:ind w:left="720"/>
      <w:contextualSpacing/>
    </w:pPr>
  </w:style>
  <w:style w:type="paragraph" w:customStyle="1" w:styleId="berschrift2ohneNummerierung">
    <w:name w:val="Überschrift 2 ohne Nummerierung"/>
    <w:basedOn w:val="berschrift3"/>
    <w:next w:val="Standard"/>
    <w:qFormat/>
    <w:rsid w:val="00BF6C9F"/>
    <w:rPr>
      <w:b/>
      <w:bCs/>
      <w:sz w:val="24"/>
    </w:rPr>
  </w:style>
  <w:style w:type="paragraph" w:customStyle="1" w:styleId="Tabellenschrift6vor6nach">
    <w:name w:val="Tabellenschrift 6vor 6nach"/>
    <w:basedOn w:val="Standard"/>
    <w:uiPriority w:val="3"/>
    <w:rsid w:val="007A32B3"/>
    <w:pPr>
      <w:spacing w:before="60" w:after="60"/>
    </w:pPr>
  </w:style>
  <w:style w:type="paragraph" w:customStyle="1" w:styleId="TabellenschriftRot6vor6nach">
    <w:name w:val="Tabellenschrift Rot 6vor 6nach"/>
    <w:basedOn w:val="berschrift3"/>
    <w:uiPriority w:val="3"/>
    <w:rsid w:val="001E36F8"/>
    <w:pPr>
      <w:spacing w:before="120" w:after="120" w:line="240" w:lineRule="atLeast"/>
    </w:pPr>
  </w:style>
  <w:style w:type="paragraph" w:customStyle="1" w:styleId="Tabellenschrift3vor3nach">
    <w:name w:val="Tabellenschrift 3vor 3nach"/>
    <w:basedOn w:val="Tabellenschrift6vor6nach"/>
    <w:uiPriority w:val="3"/>
    <w:rsid w:val="004945BB"/>
  </w:style>
  <w:style w:type="paragraph" w:customStyle="1" w:styleId="TabelleAufzhlung123">
    <w:name w:val="Tabelle Aufzählung 1.2.3."/>
    <w:basedOn w:val="Aufzhlung123"/>
    <w:uiPriority w:val="3"/>
    <w:rsid w:val="00C1449A"/>
    <w:pPr>
      <w:spacing w:before="60" w:after="60"/>
      <w:ind w:left="357" w:hanging="357"/>
    </w:pPr>
  </w:style>
  <w:style w:type="character" w:customStyle="1" w:styleId="ListenabsatzZchn">
    <w:name w:val="Listenabsatz Zchn"/>
    <w:basedOn w:val="Absatz-Standardschriftart"/>
    <w:link w:val="Listenabsatz"/>
    <w:uiPriority w:val="34"/>
    <w:rsid w:val="007670C8"/>
    <w:rPr>
      <w:rFonts w:ascii="Trebuchet MS" w:hAnsi="Trebuchet MS"/>
      <w:sz w:val="20"/>
    </w:rPr>
  </w:style>
  <w:style w:type="paragraph" w:customStyle="1" w:styleId="AufzhlungStricheingerckt">
    <w:name w:val="Aufzählung Strich eingerückt"/>
    <w:basedOn w:val="AufzhllungStrich"/>
    <w:uiPriority w:val="2"/>
    <w:qFormat/>
    <w:rsid w:val="00A86C41"/>
    <w:pPr>
      <w:ind w:left="908"/>
    </w:pPr>
  </w:style>
  <w:style w:type="paragraph" w:customStyle="1" w:styleId="INT">
    <w:name w:val="INT:"/>
    <w:basedOn w:val="Standard"/>
    <w:next w:val="Standard"/>
    <w:uiPriority w:val="2"/>
    <w:qFormat/>
    <w:rsid w:val="00024AE0"/>
    <w:pPr>
      <w:shd w:val="clear" w:color="auto" w:fill="C3E9F7"/>
      <w:spacing w:after="360"/>
      <w:ind w:left="454" w:hanging="454"/>
    </w:pPr>
  </w:style>
  <w:style w:type="paragraph" w:customStyle="1" w:styleId="MinZeitangaberechtsbndig">
    <w:name w:val="Min. Zeitangabe rechtsbündig"/>
    <w:basedOn w:val="Verzeichnis2"/>
    <w:next w:val="berschrift2Themenkatalog"/>
    <w:uiPriority w:val="2"/>
    <w:qFormat/>
    <w:rsid w:val="00D53240"/>
    <w:pPr>
      <w:widowControl w:val="0"/>
      <w:tabs>
        <w:tab w:val="clear" w:pos="680"/>
        <w:tab w:val="clear" w:pos="9061"/>
        <w:tab w:val="left" w:pos="567"/>
        <w:tab w:val="right" w:leader="dot" w:pos="8636"/>
      </w:tabs>
      <w:ind w:left="0" w:firstLine="0"/>
      <w:outlineLvl w:val="1"/>
    </w:pPr>
    <w:rPr>
      <w:rFonts w:ascii="Trebuchet MS" w:eastAsia="Times New Roman" w:hAnsi="Trebuchet MS"/>
      <w:noProof/>
      <w:color w:val="000000"/>
      <w:szCs w:val="20"/>
    </w:rPr>
  </w:style>
  <w:style w:type="paragraph" w:customStyle="1" w:styleId="berschrift2Themenkatalog">
    <w:name w:val="Überschrift 2 Themenkatalog"/>
    <w:basedOn w:val="Standard"/>
    <w:next w:val="AufzhlungPunkte"/>
    <w:qFormat/>
    <w:rsid w:val="00BC726D"/>
    <w:pPr>
      <w:keepNext/>
      <w:pBdr>
        <w:left w:val="single" w:sz="4" w:space="4" w:color="E9473D" w:themeColor="accent1"/>
        <w:bottom w:val="single" w:sz="4" w:space="1" w:color="E9473D" w:themeColor="accent1"/>
      </w:pBdr>
      <w:spacing w:before="240" w:after="360" w:line="280" w:lineRule="atLeast"/>
      <w:outlineLvl w:val="2"/>
    </w:pPr>
    <w:rPr>
      <w:rFonts w:eastAsia="Times New Roman" w:cs="Times New Roman"/>
      <w:b/>
      <w:color w:val="E9473D" w:themeColor="accent1"/>
      <w:sz w:val="24"/>
      <w:szCs w:val="20"/>
      <w:lang w:eastAsia="de-DE"/>
    </w:rPr>
  </w:style>
  <w:style w:type="paragraph" w:customStyle="1" w:styleId="AufzhlungPfeilrot">
    <w:name w:val="Aufzählung Pfeil rot"/>
    <w:basedOn w:val="Standard"/>
    <w:next w:val="Standard"/>
    <w:uiPriority w:val="2"/>
    <w:qFormat/>
    <w:rsid w:val="00AD63D3"/>
    <w:pPr>
      <w:numPr>
        <w:numId w:val="7"/>
      </w:numPr>
      <w:spacing w:line="240" w:lineRule="exact"/>
      <w:ind w:left="454" w:hanging="454"/>
    </w:pPr>
    <w:rPr>
      <w:b/>
    </w:rPr>
  </w:style>
  <w:style w:type="character" w:styleId="Fett">
    <w:name w:val="Strong"/>
    <w:basedOn w:val="Absatz-Standardschriftart"/>
    <w:uiPriority w:val="22"/>
    <w:qFormat/>
    <w:locked/>
    <w:rsid w:val="00B6550F"/>
    <w:rPr>
      <w:b/>
      <w:bCs/>
    </w:rPr>
  </w:style>
  <w:style w:type="character" w:styleId="Seitenzahl">
    <w:name w:val="page number"/>
    <w:rsid w:val="00315EA7"/>
    <w:rPr>
      <w:rFonts w:ascii="Verdana" w:hAnsi="Verdana"/>
      <w:sz w:val="18"/>
    </w:rPr>
  </w:style>
  <w:style w:type="paragraph" w:customStyle="1" w:styleId="Briefkopfadresse">
    <w:name w:val="Briefkopfadresse"/>
    <w:basedOn w:val="Standard"/>
    <w:rsid w:val="00BB4C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AT" w:eastAsia="de-AT"/>
    </w:rPr>
  </w:style>
  <w:style w:type="character" w:styleId="Platzhaltertext">
    <w:name w:val="Placeholder Text"/>
    <w:basedOn w:val="Absatz-Standardschriftart"/>
    <w:uiPriority w:val="99"/>
    <w:semiHidden/>
    <w:rsid w:val="004A5C16"/>
    <w:rPr>
      <w:color w:val="808080"/>
    </w:rPr>
  </w:style>
  <w:style w:type="character" w:customStyle="1" w:styleId="Formatvorlage1">
    <w:name w:val="Formatvorlage1"/>
    <w:basedOn w:val="Absatz-Standardschriftart"/>
    <w:uiPriority w:val="1"/>
    <w:rsid w:val="009D0595"/>
  </w:style>
  <w:style w:type="paragraph" w:styleId="Unterschrift">
    <w:name w:val="Signature"/>
    <w:basedOn w:val="Standard"/>
    <w:link w:val="UnterschriftZchn"/>
    <w:uiPriority w:val="99"/>
    <w:unhideWhenUsed/>
    <w:rsid w:val="007E7982"/>
    <w:pPr>
      <w:spacing w:after="0" w:line="240" w:lineRule="auto"/>
      <w:ind w:left="4252"/>
    </w:pPr>
  </w:style>
  <w:style w:type="character" w:customStyle="1" w:styleId="UnterschriftZchn">
    <w:name w:val="Unterschrift Zchn"/>
    <w:basedOn w:val="Absatz-Standardschriftart"/>
    <w:link w:val="Unterschrift"/>
    <w:uiPriority w:val="99"/>
    <w:rsid w:val="007E7982"/>
    <w:rPr>
      <w:rFonts w:ascii="Trebuchet MS" w:hAnsi="Trebuchet MS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169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Vorlagen\Word\Neue%20Vorlagen%202021\Themenkatalog%202021-09-02_in%20Arbeit%20sb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8AC1836B74142338E620F033A43A35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3F7AC1C-2DC3-43A2-B74A-014A77EAFF1C}"/>
      </w:docPartPr>
      <w:docPartBody>
        <w:p w:rsidR="00345842" w:rsidRDefault="004166BB" w:rsidP="004166BB">
          <w:pPr>
            <w:pStyle w:val="38AC1836B74142338E620F033A43A35D21"/>
          </w:pPr>
          <w:r>
            <w:rPr>
              <w:rFonts w:ascii="Trebuchet MS" w:hAnsi="Trebuchet MS" w:cs="Arial"/>
              <w:sz w:val="20"/>
              <w:szCs w:val="20"/>
            </w:rPr>
            <w:t xml:space="preserve">                                       </w:t>
          </w:r>
        </w:p>
      </w:docPartBody>
    </w:docPart>
    <w:docPart>
      <w:docPartPr>
        <w:name w:val="6D2241C1D6ED49E69F22CBBD4D4C2DC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1CA598C-365E-41B5-ABDB-B92C6CF7367D}"/>
      </w:docPartPr>
      <w:docPartBody>
        <w:p w:rsidR="00345842" w:rsidRDefault="004166BB" w:rsidP="004166BB">
          <w:pPr>
            <w:pStyle w:val="6D2241C1D6ED49E69F22CBBD4D4C2DCD20"/>
          </w:pPr>
          <w:r w:rsidRPr="000A1DA4">
            <w:rPr>
              <w:rFonts w:ascii="Trebuchet MS" w:hAnsi="Trebuchet MS" w:cs="Arial"/>
              <w:sz w:val="20"/>
              <w:szCs w:val="20"/>
            </w:rPr>
            <w:t xml:space="preserve">                                       </w:t>
          </w:r>
        </w:p>
      </w:docPartBody>
    </w:docPart>
    <w:docPart>
      <w:docPartPr>
        <w:name w:val="8C719991EBD444B999A25D11BA426D5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2D4236E-784E-49BA-B314-7893DB0CE2B0}"/>
      </w:docPartPr>
      <w:docPartBody>
        <w:p w:rsidR="00345842" w:rsidRDefault="004166BB" w:rsidP="004166BB">
          <w:pPr>
            <w:pStyle w:val="8C719991EBD444B999A25D11BA426D5917"/>
          </w:pPr>
          <w:r w:rsidRPr="000A1DA4">
            <w:rPr>
              <w:rFonts w:ascii="Trebuchet MS" w:hAnsi="Trebuchet MS" w:cs="Arial"/>
              <w:sz w:val="20"/>
              <w:szCs w:val="20"/>
            </w:rPr>
            <w:t xml:space="preserve">                                       </w:t>
          </w:r>
        </w:p>
      </w:docPartBody>
    </w:docPart>
    <w:docPart>
      <w:docPartPr>
        <w:name w:val="983CAC4779CE4F0CAA1B4541AA63E0A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B42FAC3-1B16-4BFB-9E7F-F651D9FFD8D2}"/>
      </w:docPartPr>
      <w:docPartBody>
        <w:p w:rsidR="00345842" w:rsidRDefault="004166BB" w:rsidP="004166BB">
          <w:pPr>
            <w:pStyle w:val="983CAC4779CE4F0CAA1B4541AA63E0A417"/>
          </w:pPr>
          <w:r w:rsidRPr="000A1DA4">
            <w:rPr>
              <w:rFonts w:ascii="Trebuchet MS" w:hAnsi="Trebuchet MS"/>
              <w:sz w:val="20"/>
              <w:szCs w:val="20"/>
            </w:rPr>
            <w:t xml:space="preserve">                                       </w:t>
          </w:r>
        </w:p>
      </w:docPartBody>
    </w:docPart>
    <w:docPart>
      <w:docPartPr>
        <w:name w:val="1C1BC66A34B84E6CA7CF6FA457F01BA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8A20720-B1B2-4FFE-93D0-8E047BE67138}"/>
      </w:docPartPr>
      <w:docPartBody>
        <w:p w:rsidR="00345842" w:rsidRDefault="004166BB" w:rsidP="004166BB">
          <w:pPr>
            <w:pStyle w:val="1C1BC66A34B84E6CA7CF6FA457F01BA717"/>
          </w:pPr>
          <w:r w:rsidRPr="000A1DA4">
            <w:rPr>
              <w:rFonts w:ascii="Trebuchet MS" w:hAnsi="Trebuchet MS"/>
              <w:sz w:val="20"/>
              <w:szCs w:val="20"/>
              <w:lang w:val="en-GB"/>
            </w:rPr>
            <w:t xml:space="preserve">                                       </w:t>
          </w:r>
        </w:p>
      </w:docPartBody>
    </w:docPart>
    <w:docPart>
      <w:docPartPr>
        <w:name w:val="234A2F5F5AED435FBEA1DBA93E5D4D0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D0DE5F2-F7B3-47D0-8273-2ACD67006491}"/>
      </w:docPartPr>
      <w:docPartBody>
        <w:p w:rsidR="00345842" w:rsidRDefault="004166BB" w:rsidP="004166BB">
          <w:pPr>
            <w:pStyle w:val="234A2F5F5AED435FBEA1DBA93E5D4D0217"/>
          </w:pPr>
          <w:r w:rsidRPr="000A1DA4">
            <w:rPr>
              <w:rFonts w:ascii="Trebuchet MS" w:hAnsi="Trebuchet MS"/>
              <w:sz w:val="20"/>
              <w:szCs w:val="20"/>
            </w:rPr>
            <w:t xml:space="preserve">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alatino Regular">
    <w:altName w:val="Palatino Linotype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alatino Bold">
    <w:altName w:val="Palatino Linotype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PT Demi"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842"/>
    <w:rsid w:val="00345842"/>
    <w:rsid w:val="00416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4166BB"/>
    <w:rPr>
      <w:color w:val="808080"/>
    </w:rPr>
  </w:style>
  <w:style w:type="paragraph" w:customStyle="1" w:styleId="A1E3623499FA4C7C9B5383D2F3A598F3">
    <w:name w:val="A1E3623499FA4C7C9B5383D2F3A598F3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AC1836B74142338E620F033A43A35D">
    <w:name w:val="38AC1836B74142338E620F033A43A35D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AC1836B74142338E620F033A43A35D1">
    <w:name w:val="38AC1836B74142338E620F033A43A35D1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2241C1D6ED49E69F22CBBD4D4C2DCD">
    <w:name w:val="6D2241C1D6ED49E69F22CBBD4D4C2DCD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AC1836B74142338E620F033A43A35D2">
    <w:name w:val="38AC1836B74142338E620F033A43A35D2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2241C1D6ED49E69F22CBBD4D4C2DCD1">
    <w:name w:val="6D2241C1D6ED49E69F22CBBD4D4C2DCD1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AC1836B74142338E620F033A43A35D3">
    <w:name w:val="38AC1836B74142338E620F033A43A35D3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2241C1D6ED49E69F22CBBD4D4C2DCD2">
    <w:name w:val="6D2241C1D6ED49E69F22CBBD4D4C2DCD2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AC1836B74142338E620F033A43A35D4">
    <w:name w:val="38AC1836B74142338E620F033A43A35D4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2241C1D6ED49E69F22CBBD4D4C2DCD3">
    <w:name w:val="6D2241C1D6ED49E69F22CBBD4D4C2DCD3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719991EBD444B999A25D11BA426D59">
    <w:name w:val="8C719991EBD444B999A25D11BA426D59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3CAC4779CE4F0CAA1B4541AA63E0A4">
    <w:name w:val="983CAC4779CE4F0CAA1B4541AA63E0A4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C1BC66A34B84E6CA7CF6FA457F01BA7">
    <w:name w:val="1C1BC66A34B84E6CA7CF6FA457F01BA7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4A2F5F5AED435FBEA1DBA93E5D4D02">
    <w:name w:val="234A2F5F5AED435FBEA1DBA93E5D4D02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AC1836B74142338E620F033A43A35D5">
    <w:name w:val="38AC1836B74142338E620F033A43A35D5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2241C1D6ED49E69F22CBBD4D4C2DCD4">
    <w:name w:val="6D2241C1D6ED49E69F22CBBD4D4C2DCD4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719991EBD444B999A25D11BA426D591">
    <w:name w:val="8C719991EBD444B999A25D11BA426D591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3CAC4779CE4F0CAA1B4541AA63E0A41">
    <w:name w:val="983CAC4779CE4F0CAA1B4541AA63E0A41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C1BC66A34B84E6CA7CF6FA457F01BA71">
    <w:name w:val="1C1BC66A34B84E6CA7CF6FA457F01BA71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4A2F5F5AED435FBEA1DBA93E5D4D021">
    <w:name w:val="234A2F5F5AED435FBEA1DBA93E5D4D021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AC1836B74142338E620F033A43A35D6">
    <w:name w:val="38AC1836B74142338E620F033A43A35D6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2241C1D6ED49E69F22CBBD4D4C2DCD5">
    <w:name w:val="6D2241C1D6ED49E69F22CBBD4D4C2DCD5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719991EBD444B999A25D11BA426D592">
    <w:name w:val="8C719991EBD444B999A25D11BA426D592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3CAC4779CE4F0CAA1B4541AA63E0A42">
    <w:name w:val="983CAC4779CE4F0CAA1B4541AA63E0A42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C1BC66A34B84E6CA7CF6FA457F01BA72">
    <w:name w:val="1C1BC66A34B84E6CA7CF6FA457F01BA72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4A2F5F5AED435FBEA1DBA93E5D4D022">
    <w:name w:val="234A2F5F5AED435FBEA1DBA93E5D4D022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AC1836B74142338E620F033A43A35D7">
    <w:name w:val="38AC1836B74142338E620F033A43A35D7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2241C1D6ED49E69F22CBBD4D4C2DCD6">
    <w:name w:val="6D2241C1D6ED49E69F22CBBD4D4C2DCD6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719991EBD444B999A25D11BA426D593">
    <w:name w:val="8C719991EBD444B999A25D11BA426D593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3CAC4779CE4F0CAA1B4541AA63E0A43">
    <w:name w:val="983CAC4779CE4F0CAA1B4541AA63E0A43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C1BC66A34B84E6CA7CF6FA457F01BA73">
    <w:name w:val="1C1BC66A34B84E6CA7CF6FA457F01BA73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4A2F5F5AED435FBEA1DBA93E5D4D023">
    <w:name w:val="234A2F5F5AED435FBEA1DBA93E5D4D023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AC1836B74142338E620F033A43A35D8">
    <w:name w:val="38AC1836B74142338E620F033A43A35D8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2241C1D6ED49E69F22CBBD4D4C2DCD7">
    <w:name w:val="6D2241C1D6ED49E69F22CBBD4D4C2DCD7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719991EBD444B999A25D11BA426D594">
    <w:name w:val="8C719991EBD444B999A25D11BA426D594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3CAC4779CE4F0CAA1B4541AA63E0A44">
    <w:name w:val="983CAC4779CE4F0CAA1B4541AA63E0A44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C1BC66A34B84E6CA7CF6FA457F01BA74">
    <w:name w:val="1C1BC66A34B84E6CA7CF6FA457F01BA74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4A2F5F5AED435FBEA1DBA93E5D4D024">
    <w:name w:val="234A2F5F5AED435FBEA1DBA93E5D4D024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AC1836B74142338E620F033A43A35D9">
    <w:name w:val="38AC1836B74142338E620F033A43A35D9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2241C1D6ED49E69F22CBBD4D4C2DCD8">
    <w:name w:val="6D2241C1D6ED49E69F22CBBD4D4C2DCD8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719991EBD444B999A25D11BA426D595">
    <w:name w:val="8C719991EBD444B999A25D11BA426D595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3CAC4779CE4F0CAA1B4541AA63E0A45">
    <w:name w:val="983CAC4779CE4F0CAA1B4541AA63E0A45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C1BC66A34B84E6CA7CF6FA457F01BA75">
    <w:name w:val="1C1BC66A34B84E6CA7CF6FA457F01BA75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4A2F5F5AED435FBEA1DBA93E5D4D025">
    <w:name w:val="234A2F5F5AED435FBEA1DBA93E5D4D025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AC1836B74142338E620F033A43A35D10">
    <w:name w:val="38AC1836B74142338E620F033A43A35D10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2241C1D6ED49E69F22CBBD4D4C2DCD9">
    <w:name w:val="6D2241C1D6ED49E69F22CBBD4D4C2DCD9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719991EBD444B999A25D11BA426D596">
    <w:name w:val="8C719991EBD444B999A25D11BA426D596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3CAC4779CE4F0CAA1B4541AA63E0A46">
    <w:name w:val="983CAC4779CE4F0CAA1B4541AA63E0A46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C1BC66A34B84E6CA7CF6FA457F01BA76">
    <w:name w:val="1C1BC66A34B84E6CA7CF6FA457F01BA76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4A2F5F5AED435FBEA1DBA93E5D4D026">
    <w:name w:val="234A2F5F5AED435FBEA1DBA93E5D4D026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AC1836B74142338E620F033A43A35D11">
    <w:name w:val="38AC1836B74142338E620F033A43A35D11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2241C1D6ED49E69F22CBBD4D4C2DCD10">
    <w:name w:val="6D2241C1D6ED49E69F22CBBD4D4C2DCD10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719991EBD444B999A25D11BA426D597">
    <w:name w:val="8C719991EBD444B999A25D11BA426D597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3CAC4779CE4F0CAA1B4541AA63E0A47">
    <w:name w:val="983CAC4779CE4F0CAA1B4541AA63E0A47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C1BC66A34B84E6CA7CF6FA457F01BA77">
    <w:name w:val="1C1BC66A34B84E6CA7CF6FA457F01BA77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4A2F5F5AED435FBEA1DBA93E5D4D027">
    <w:name w:val="234A2F5F5AED435FBEA1DBA93E5D4D027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AC1836B74142338E620F033A43A35D12">
    <w:name w:val="38AC1836B74142338E620F033A43A35D12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2241C1D6ED49E69F22CBBD4D4C2DCD11">
    <w:name w:val="6D2241C1D6ED49E69F22CBBD4D4C2DCD11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719991EBD444B999A25D11BA426D598">
    <w:name w:val="8C719991EBD444B999A25D11BA426D598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3CAC4779CE4F0CAA1B4541AA63E0A48">
    <w:name w:val="983CAC4779CE4F0CAA1B4541AA63E0A48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C1BC66A34B84E6CA7CF6FA457F01BA78">
    <w:name w:val="1C1BC66A34B84E6CA7CF6FA457F01BA78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4A2F5F5AED435FBEA1DBA93E5D4D028">
    <w:name w:val="234A2F5F5AED435FBEA1DBA93E5D4D028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81C8C42AA4C4A009D0E1AE0526AB24B">
    <w:name w:val="E81C8C42AA4C4A009D0E1AE0526AB24B"/>
    <w:rsid w:val="00345842"/>
    <w:pPr>
      <w:spacing w:after="240" w:line="240" w:lineRule="atLeast"/>
    </w:pPr>
    <w:rPr>
      <w:rFonts w:ascii="Trebuchet MS" w:eastAsiaTheme="minorHAnsi" w:hAnsi="Trebuchet MS"/>
      <w:sz w:val="20"/>
      <w:lang w:val="de-DE" w:eastAsia="en-US"/>
    </w:rPr>
  </w:style>
  <w:style w:type="paragraph" w:customStyle="1" w:styleId="38AC1836B74142338E620F033A43A35D13">
    <w:name w:val="38AC1836B74142338E620F033A43A35D13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2241C1D6ED49E69F22CBBD4D4C2DCD12">
    <w:name w:val="6D2241C1D6ED49E69F22CBBD4D4C2DCD12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719991EBD444B999A25D11BA426D599">
    <w:name w:val="8C719991EBD444B999A25D11BA426D599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3CAC4779CE4F0CAA1B4541AA63E0A49">
    <w:name w:val="983CAC4779CE4F0CAA1B4541AA63E0A49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C1BC66A34B84E6CA7CF6FA457F01BA79">
    <w:name w:val="1C1BC66A34B84E6CA7CF6FA457F01BA79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4A2F5F5AED435FBEA1DBA93E5D4D029">
    <w:name w:val="234A2F5F5AED435FBEA1DBA93E5D4D029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81C8C42AA4C4A009D0E1AE0526AB24B1">
    <w:name w:val="E81C8C42AA4C4A009D0E1AE0526AB24B1"/>
    <w:rsid w:val="00345842"/>
    <w:pPr>
      <w:spacing w:after="240" w:line="240" w:lineRule="atLeast"/>
    </w:pPr>
    <w:rPr>
      <w:rFonts w:ascii="Trebuchet MS" w:eastAsiaTheme="minorHAnsi" w:hAnsi="Trebuchet MS"/>
      <w:sz w:val="20"/>
      <w:lang w:val="de-DE" w:eastAsia="en-US"/>
    </w:rPr>
  </w:style>
  <w:style w:type="paragraph" w:customStyle="1" w:styleId="38AC1836B74142338E620F033A43A35D14">
    <w:name w:val="38AC1836B74142338E620F033A43A35D14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2241C1D6ED49E69F22CBBD4D4C2DCD13">
    <w:name w:val="6D2241C1D6ED49E69F22CBBD4D4C2DCD13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719991EBD444B999A25D11BA426D5910">
    <w:name w:val="8C719991EBD444B999A25D11BA426D5910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3CAC4779CE4F0CAA1B4541AA63E0A410">
    <w:name w:val="983CAC4779CE4F0CAA1B4541AA63E0A410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C1BC66A34B84E6CA7CF6FA457F01BA710">
    <w:name w:val="1C1BC66A34B84E6CA7CF6FA457F01BA710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4A2F5F5AED435FBEA1DBA93E5D4D0210">
    <w:name w:val="234A2F5F5AED435FBEA1DBA93E5D4D0210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81C8C42AA4C4A009D0E1AE0526AB24B2">
    <w:name w:val="E81C8C42AA4C4A009D0E1AE0526AB24B2"/>
    <w:rsid w:val="00345842"/>
    <w:pPr>
      <w:spacing w:after="240" w:line="240" w:lineRule="atLeast"/>
    </w:pPr>
    <w:rPr>
      <w:rFonts w:ascii="Trebuchet MS" w:eastAsiaTheme="minorHAnsi" w:hAnsi="Trebuchet MS"/>
      <w:sz w:val="20"/>
      <w:lang w:val="de-DE" w:eastAsia="en-US"/>
    </w:rPr>
  </w:style>
  <w:style w:type="paragraph" w:customStyle="1" w:styleId="38AC1836B74142338E620F033A43A35D15">
    <w:name w:val="38AC1836B74142338E620F033A43A35D15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2241C1D6ED49E69F22CBBD4D4C2DCD14">
    <w:name w:val="6D2241C1D6ED49E69F22CBBD4D4C2DCD14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719991EBD444B999A25D11BA426D5911">
    <w:name w:val="8C719991EBD444B999A25D11BA426D5911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3CAC4779CE4F0CAA1B4541AA63E0A411">
    <w:name w:val="983CAC4779CE4F0CAA1B4541AA63E0A411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C1BC66A34B84E6CA7CF6FA457F01BA711">
    <w:name w:val="1C1BC66A34B84E6CA7CF6FA457F01BA711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4A2F5F5AED435FBEA1DBA93E5D4D0211">
    <w:name w:val="234A2F5F5AED435FBEA1DBA93E5D4D0211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AC1836B74142338E620F033A43A35D16">
    <w:name w:val="38AC1836B74142338E620F033A43A35D16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2241C1D6ED49E69F22CBBD4D4C2DCD15">
    <w:name w:val="6D2241C1D6ED49E69F22CBBD4D4C2DCD15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719991EBD444B999A25D11BA426D5912">
    <w:name w:val="8C719991EBD444B999A25D11BA426D5912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3CAC4779CE4F0CAA1B4541AA63E0A412">
    <w:name w:val="983CAC4779CE4F0CAA1B4541AA63E0A412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C1BC66A34B84E6CA7CF6FA457F01BA712">
    <w:name w:val="1C1BC66A34B84E6CA7CF6FA457F01BA712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4A2F5F5AED435FBEA1DBA93E5D4D0212">
    <w:name w:val="234A2F5F5AED435FBEA1DBA93E5D4D0212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AC1836B74142338E620F033A43A35D17">
    <w:name w:val="38AC1836B74142338E620F033A43A35D17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2241C1D6ED49E69F22CBBD4D4C2DCD16">
    <w:name w:val="6D2241C1D6ED49E69F22CBBD4D4C2DCD16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719991EBD444B999A25D11BA426D5913">
    <w:name w:val="8C719991EBD444B999A25D11BA426D5913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3CAC4779CE4F0CAA1B4541AA63E0A413">
    <w:name w:val="983CAC4779CE4F0CAA1B4541AA63E0A413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C1BC66A34B84E6CA7CF6FA457F01BA713">
    <w:name w:val="1C1BC66A34B84E6CA7CF6FA457F01BA713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4A2F5F5AED435FBEA1DBA93E5D4D0213">
    <w:name w:val="234A2F5F5AED435FBEA1DBA93E5D4D0213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AC1836B74142338E620F033A43A35D18">
    <w:name w:val="38AC1836B74142338E620F033A43A35D18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2241C1D6ED49E69F22CBBD4D4C2DCD17">
    <w:name w:val="6D2241C1D6ED49E69F22CBBD4D4C2DCD17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719991EBD444B999A25D11BA426D5914">
    <w:name w:val="8C719991EBD444B999A25D11BA426D5914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3CAC4779CE4F0CAA1B4541AA63E0A414">
    <w:name w:val="983CAC4779CE4F0CAA1B4541AA63E0A414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C1BC66A34B84E6CA7CF6FA457F01BA714">
    <w:name w:val="1C1BC66A34B84E6CA7CF6FA457F01BA714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4A2F5F5AED435FBEA1DBA93E5D4D0214">
    <w:name w:val="234A2F5F5AED435FBEA1DBA93E5D4D0214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AC1836B74142338E620F033A43A35D19">
    <w:name w:val="38AC1836B74142338E620F033A43A35D19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2241C1D6ED49E69F22CBBD4D4C2DCD18">
    <w:name w:val="6D2241C1D6ED49E69F22CBBD4D4C2DCD18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719991EBD444B999A25D11BA426D5915">
    <w:name w:val="8C719991EBD444B999A25D11BA426D5915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3CAC4779CE4F0CAA1B4541AA63E0A415">
    <w:name w:val="983CAC4779CE4F0CAA1B4541AA63E0A415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C1BC66A34B84E6CA7CF6FA457F01BA715">
    <w:name w:val="1C1BC66A34B84E6CA7CF6FA457F01BA715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4A2F5F5AED435FBEA1DBA93E5D4D0215">
    <w:name w:val="234A2F5F5AED435FBEA1DBA93E5D4D0215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AC1836B74142338E620F033A43A35D20">
    <w:name w:val="38AC1836B74142338E620F033A43A35D20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2241C1D6ED49E69F22CBBD4D4C2DCD19">
    <w:name w:val="6D2241C1D6ED49E69F22CBBD4D4C2DCD19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719991EBD444B999A25D11BA426D5916">
    <w:name w:val="8C719991EBD444B999A25D11BA426D5916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3CAC4779CE4F0CAA1B4541AA63E0A416">
    <w:name w:val="983CAC4779CE4F0CAA1B4541AA63E0A416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C1BC66A34B84E6CA7CF6FA457F01BA716">
    <w:name w:val="1C1BC66A34B84E6CA7CF6FA457F01BA716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4A2F5F5AED435FBEA1DBA93E5D4D0216">
    <w:name w:val="234A2F5F5AED435FBEA1DBA93E5D4D0216"/>
    <w:rsid w:val="00345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AC1836B74142338E620F033A43A35D21">
    <w:name w:val="38AC1836B74142338E620F033A43A35D21"/>
    <w:rsid w:val="00416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2241C1D6ED49E69F22CBBD4D4C2DCD20">
    <w:name w:val="6D2241C1D6ED49E69F22CBBD4D4C2DCD20"/>
    <w:rsid w:val="00416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719991EBD444B999A25D11BA426D5917">
    <w:name w:val="8C719991EBD444B999A25D11BA426D5917"/>
    <w:rsid w:val="00416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3CAC4779CE4F0CAA1B4541AA63E0A417">
    <w:name w:val="983CAC4779CE4F0CAA1B4541AA63E0A417"/>
    <w:rsid w:val="00416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C1BC66A34B84E6CA7CF6FA457F01BA717">
    <w:name w:val="1C1BC66A34B84E6CA7CF6FA457F01BA717"/>
    <w:rsid w:val="00416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4A2F5F5AED435FBEA1DBA93E5D4D0217">
    <w:name w:val="234A2F5F5AED435FBEA1DBA93E5D4D0217"/>
    <w:rsid w:val="00416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">
  <a:themeElements>
    <a:clrScheme name="Benutzerdefiniert 14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E9473D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TemplafyFormConfiguration><![CDATA[{"formFields":[],"formDataEntries":[]}]]></TemplafyFormConfiguration>
</file>

<file path=customXml/item2.xml><?xml version="1.0" encoding="utf-8"?>
<TemplafyTemplateConfiguration><![CDATA[{"elementsMetadata":[],"transformationConfigurations":[],"isBaseTemplate":false,"enableDocumentContentUpdater":false,"version":"2.0"}]]></TemplafyTemplateConfiguration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3C59ED-85C7-4806-9AAD-0187F5AEBAB8}">
  <ds:schemaRefs/>
</ds:datastoreItem>
</file>

<file path=customXml/itemProps2.xml><?xml version="1.0" encoding="utf-8"?>
<ds:datastoreItem xmlns:ds="http://schemas.openxmlformats.org/officeDocument/2006/customXml" ds:itemID="{A4A34F4B-E001-4660-8E51-263C08B1A7AF}">
  <ds:schemaRefs/>
</ds:datastoreItem>
</file>

<file path=customXml/itemProps3.xml><?xml version="1.0" encoding="utf-8"?>
<ds:datastoreItem xmlns:ds="http://schemas.openxmlformats.org/officeDocument/2006/customXml" ds:itemID="{C6758B9C-8501-4D10-902C-03E3645A9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Themenkatalog 2021-09-02_in Arbeit sb.dotx</Template>
  <TotalTime>0</TotalTime>
  <Pages>1</Pages>
  <Words>166</Words>
  <Characters>1046</Characters>
  <Application>Microsoft Office Word</Application>
  <DocSecurity>8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Bernhard Stein</dc:creator>
  <cp:keywords/>
  <dc:description/>
  <cp:lastModifiedBy>Lobnig Stefan</cp:lastModifiedBy>
  <cp:revision>3</cp:revision>
  <cp:lastPrinted>2021-11-12T11:35:00Z</cp:lastPrinted>
  <dcterms:created xsi:type="dcterms:W3CDTF">2023-01-20T10:14:00Z</dcterms:created>
  <dcterms:modified xsi:type="dcterms:W3CDTF">2023-02-03T10:16:00Z</dcterms:modified>
</cp:coreProperties>
</file>