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6C4B9" w14:textId="20257E8E" w:rsidR="0066054B" w:rsidRPr="005A4369" w:rsidRDefault="00FE1553" w:rsidP="00FE1553">
      <w:pPr>
        <w:rPr>
          <w:rFonts w:asciiTheme="minorHAnsi" w:hAnsiTheme="minorHAnsi" w:cstheme="minorHAnsi"/>
          <w:bCs/>
          <w:caps/>
          <w:sz w:val="30"/>
          <w:szCs w:val="30"/>
          <w:lang w:val="de-DE"/>
        </w:rPr>
      </w:pPr>
      <w:r w:rsidRPr="00F53E73">
        <w:rPr>
          <w:rFonts w:asciiTheme="minorHAnsi" w:hAnsiTheme="minorHAnsi" w:cstheme="minorHAnsi"/>
          <w:caps/>
          <w:sz w:val="40"/>
          <w:szCs w:val="22"/>
          <w:lang w:val="de-AT"/>
        </w:rPr>
        <w:t xml:space="preserve">Meldung </w:t>
      </w:r>
      <w:r w:rsidRPr="00FE1553">
        <w:rPr>
          <w:rFonts w:asciiTheme="minorHAnsi" w:hAnsiTheme="minorHAnsi" w:cstheme="minorHAnsi"/>
          <w:bCs/>
          <w:caps/>
          <w:sz w:val="40"/>
          <w:szCs w:val="22"/>
          <w:lang w:val="de-DE"/>
        </w:rPr>
        <w:t xml:space="preserve">der konstituierenden Sitzung des </w:t>
      </w:r>
      <w:r>
        <w:rPr>
          <w:rFonts w:asciiTheme="minorHAnsi" w:hAnsiTheme="minorHAnsi" w:cstheme="minorHAnsi"/>
          <w:bCs/>
          <w:caps/>
          <w:sz w:val="40"/>
          <w:szCs w:val="22"/>
          <w:lang w:val="de-DE"/>
        </w:rPr>
        <w:t>PGR</w:t>
      </w:r>
      <w:r w:rsidR="00E05DBE">
        <w:rPr>
          <w:rFonts w:asciiTheme="minorHAnsi" w:hAnsiTheme="minorHAnsi" w:cstheme="minorHAnsi"/>
          <w:bCs/>
          <w:caps/>
          <w:sz w:val="40"/>
          <w:szCs w:val="22"/>
          <w:lang w:val="de-DE"/>
        </w:rPr>
        <w:t xml:space="preserve"> UND DER KONTAKTPERSONEN</w:t>
      </w:r>
      <w:r w:rsidR="005F184F">
        <w:rPr>
          <w:rFonts w:asciiTheme="minorHAnsi" w:hAnsiTheme="minorHAnsi" w:cstheme="minorHAnsi"/>
          <w:bCs/>
          <w:caps/>
          <w:sz w:val="40"/>
          <w:szCs w:val="22"/>
          <w:lang w:val="de-DE"/>
        </w:rPr>
        <w:br/>
      </w: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437"/>
        <w:gridCol w:w="6663"/>
        <w:gridCol w:w="6402"/>
      </w:tblGrid>
      <w:tr w:rsidR="005F184F" w:rsidRPr="00D700D4" w14:paraId="7576C4C0" w14:textId="4AEEE672" w:rsidTr="005F184F">
        <w:trPr>
          <w:trHeight w:val="454"/>
        </w:trPr>
        <w:tc>
          <w:tcPr>
            <w:tcW w:w="1437" w:type="dxa"/>
            <w:vAlign w:val="center"/>
          </w:tcPr>
          <w:p w14:paraId="7576C4BE" w14:textId="186DAFC1" w:rsidR="005F184F" w:rsidRPr="00D700D4" w:rsidRDefault="005F184F" w:rsidP="00113887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der Pfarre(n)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center"/>
          </w:tcPr>
          <w:p w14:paraId="7576C4BF" w14:textId="77777777" w:rsidR="005F184F" w:rsidRPr="00D700D4" w:rsidRDefault="005F184F" w:rsidP="00913D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02" w:type="dxa"/>
            <w:shd w:val="clear" w:color="auto" w:fill="auto"/>
          </w:tcPr>
          <w:p w14:paraId="4A0B8CD6" w14:textId="263D76CA" w:rsidR="005F184F" w:rsidRPr="00F53E73" w:rsidRDefault="005F184F" w:rsidP="00143FD7">
            <w:pPr>
              <w:rPr>
                <w:rFonts w:asciiTheme="minorHAnsi" w:hAnsiTheme="minorHAnsi" w:cstheme="minorHAnsi"/>
                <w:sz w:val="22"/>
                <w:szCs w:val="22"/>
                <w:lang w:val="de-AT"/>
              </w:rPr>
            </w:pPr>
            <w:r w:rsidRPr="00F53E73">
              <w:rPr>
                <w:rFonts w:asciiTheme="minorHAnsi" w:hAnsiTheme="minorHAnsi" w:cstheme="minorHAnsi"/>
                <w:i/>
                <w:sz w:val="22"/>
                <w:szCs w:val="22"/>
                <w:lang w:val="de-AT"/>
              </w:rPr>
              <w:t xml:space="preserve">Wenn gemäß WO 4.4.und PGO 2.1.d ein gemeinsamer PGR für mehrere Pfarren gebildet worden ist, gilt diese Meldung für </w:t>
            </w:r>
            <w:r w:rsidR="00143FD7" w:rsidRPr="00F53E73">
              <w:rPr>
                <w:rFonts w:asciiTheme="minorHAnsi" w:hAnsiTheme="minorHAnsi" w:cstheme="minorHAnsi"/>
                <w:i/>
                <w:sz w:val="22"/>
                <w:szCs w:val="22"/>
                <w:lang w:val="de-AT"/>
              </w:rPr>
              <w:t>jede der</w:t>
            </w:r>
            <w:r w:rsidRPr="00F53E73">
              <w:rPr>
                <w:rFonts w:asciiTheme="minorHAnsi" w:hAnsiTheme="minorHAnsi" w:cstheme="minorHAnsi"/>
                <w:i/>
                <w:sz w:val="22"/>
                <w:szCs w:val="22"/>
                <w:lang w:val="de-AT"/>
              </w:rPr>
              <w:t xml:space="preserve"> betroffenen Pfarren.</w:t>
            </w:r>
          </w:p>
        </w:tc>
      </w:tr>
      <w:tr w:rsidR="005F184F" w:rsidRPr="00D700D4" w14:paraId="7576C4C6" w14:textId="7ECAC27B" w:rsidTr="005F184F">
        <w:trPr>
          <w:trHeight w:val="454"/>
        </w:trPr>
        <w:tc>
          <w:tcPr>
            <w:tcW w:w="1437" w:type="dxa"/>
            <w:vAlign w:val="center"/>
          </w:tcPr>
          <w:p w14:paraId="7576C4C4" w14:textId="3CBB312C" w:rsidR="005F184F" w:rsidRDefault="005F184F" w:rsidP="00F564F5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am 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center"/>
          </w:tcPr>
          <w:p w14:paraId="7576C4C5" w14:textId="77777777" w:rsidR="005F184F" w:rsidRPr="00FE1553" w:rsidRDefault="005F184F" w:rsidP="00FE1553">
            <w:pPr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6402" w:type="dxa"/>
            <w:shd w:val="clear" w:color="auto" w:fill="auto"/>
          </w:tcPr>
          <w:p w14:paraId="4393EC08" w14:textId="621181AF" w:rsidR="005F184F" w:rsidRPr="00FE1553" w:rsidRDefault="00143FD7" w:rsidP="00143FD7">
            <w:pPr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(Sitzungsdatum)</w:t>
            </w:r>
          </w:p>
        </w:tc>
      </w:tr>
      <w:tr w:rsidR="005F184F" w:rsidRPr="00D700D4" w14:paraId="7576C4CA" w14:textId="45E6B271" w:rsidTr="005F184F">
        <w:trPr>
          <w:trHeight w:val="454"/>
        </w:trPr>
        <w:tc>
          <w:tcPr>
            <w:tcW w:w="1437" w:type="dxa"/>
            <w:vAlign w:val="center"/>
          </w:tcPr>
          <w:p w14:paraId="7576C4C7" w14:textId="77777777" w:rsidR="005F184F" w:rsidRDefault="005F184F" w:rsidP="005F184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663" w:type="dxa"/>
            <w:shd w:val="clear" w:color="auto" w:fill="auto"/>
            <w:vAlign w:val="center"/>
          </w:tcPr>
          <w:p w14:paraId="7576C4C9" w14:textId="4D416309" w:rsidR="005F184F" w:rsidRPr="00F564F5" w:rsidRDefault="005F184F" w:rsidP="00F564F5">
            <w:pPr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6402" w:type="dxa"/>
            <w:shd w:val="clear" w:color="auto" w:fill="auto"/>
          </w:tcPr>
          <w:p w14:paraId="3E586AB9" w14:textId="77777777" w:rsidR="005F184F" w:rsidRPr="00913DC8" w:rsidRDefault="005F184F" w:rsidP="00F564F5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7AE3CB3D" w14:textId="4CCDFDE9" w:rsidR="00F564F5" w:rsidRPr="00E05DBE" w:rsidRDefault="00F564F5" w:rsidP="00F564F5">
      <w:pPr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>Eine Kopie bzw. Scan der ausgefüllten Meldung mit Or</w:t>
      </w:r>
      <w:r w:rsidR="000E6840" w:rsidRPr="00E05DBE">
        <w:rPr>
          <w:rFonts w:asciiTheme="minorHAnsi" w:hAnsiTheme="minorHAnsi" w:cstheme="minorHAnsi"/>
          <w:bCs/>
          <w:sz w:val="22"/>
          <w:szCs w:val="22"/>
          <w:lang w:val="de-DE"/>
        </w:rPr>
        <w:t>i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ginalunterschriften ist spätestens zwei Wochen nach der Konstituierung des PGR an das zuständige </w:t>
      </w:r>
      <w:r w:rsidR="005A4369" w:rsidRPr="00E05DBE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     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Vikariatsbüro </w:t>
      </w:r>
      <w:r w:rsidR="00E05DBE" w:rsidRPr="00E05DBE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>(</w:t>
      </w:r>
      <w:hyperlink r:id="rId10" w:history="1">
        <w:r w:rsidR="00E05DBE" w:rsidRPr="00E05DBE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vikariat.nord@edw.or.at</w:t>
        </w:r>
      </w:hyperlink>
      <w:r w:rsidR="00E05DBE" w:rsidRPr="00E05DBE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 xml:space="preserve">, </w:t>
      </w:r>
      <w:hyperlink r:id="rId11" w:history="1">
        <w:r w:rsidR="00E05DBE" w:rsidRPr="00E05DBE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vik.wien-stadt@edw.or.at</w:t>
        </w:r>
      </w:hyperlink>
      <w:r w:rsidR="00E05DBE" w:rsidRPr="00E05DBE">
        <w:rPr>
          <w:rStyle w:val="Hyperlink"/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 xml:space="preserve">, </w:t>
      </w:r>
      <w:hyperlink r:id="rId12" w:history="1">
        <w:r w:rsidR="00E05DBE" w:rsidRPr="00E05DBE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vikariat.sued@edw.or.at</w:t>
        </w:r>
      </w:hyperlink>
      <w:r w:rsidR="00E05DBE" w:rsidRPr="00E05DBE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 xml:space="preserve">) 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>zu senden; das Original verbleibt in der Pfarre.</w:t>
      </w:r>
    </w:p>
    <w:p w14:paraId="6AC71551" w14:textId="7248330B" w:rsidR="00F564F5" w:rsidRDefault="00F564F5" w:rsidP="00F17121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56DB2122" w14:textId="5C1C9E59" w:rsidR="00A61C6B" w:rsidRDefault="005A4369" w:rsidP="00F17121">
      <w:pPr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hAnsiTheme="minorHAnsi" w:cstheme="minorHAnsi"/>
          <w:sz w:val="22"/>
          <w:szCs w:val="22"/>
          <w:lang w:val="de-DE"/>
        </w:rPr>
        <w:t>Die Kontaktdaten der Mitglieder im Pfarrgemeinderat bzw. Gemeindeausschuss sowie die Kontaktdaten für verantwortliche Personen in einzelnen              Themenfeldern der Pfarre werden gemäß Art. 13 DSGVO (</w:t>
      </w:r>
      <w:hyperlink r:id="rId13" w:history="1">
        <w:r w:rsidRPr="009F4FB4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https://www.erzdioezese-wien.at/datenschutz</w:t>
        </w:r>
      </w:hyperlink>
      <w:r>
        <w:rPr>
          <w:rFonts w:asciiTheme="minorHAnsi" w:hAnsiTheme="minorHAnsi" w:cstheme="minorHAnsi"/>
          <w:sz w:val="22"/>
          <w:szCs w:val="22"/>
          <w:lang w:val="de-DE"/>
        </w:rPr>
        <w:t xml:space="preserve">) verarbeitet. </w:t>
      </w:r>
    </w:p>
    <w:p w14:paraId="25B7B1D0" w14:textId="77777777" w:rsidR="00F564F5" w:rsidRDefault="00F564F5" w:rsidP="00F17121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7576C4CE" w14:textId="765A4982" w:rsidR="0066054B" w:rsidRDefault="00F17121" w:rsidP="005F184F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FE1553">
        <w:rPr>
          <w:rFonts w:asciiTheme="minorHAnsi" w:hAnsiTheme="minorHAnsi" w:cstheme="minorHAnsi"/>
          <w:sz w:val="22"/>
          <w:szCs w:val="22"/>
          <w:lang w:val="de-DE"/>
        </w:rPr>
        <w:t>Für die Richtigkeit der Meldung der Pfarre</w:t>
      </w:r>
      <w:r w:rsidR="0066054B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FE1553">
        <w:rPr>
          <w:rFonts w:asciiTheme="minorHAnsi" w:hAnsiTheme="minorHAnsi" w:cstheme="minorHAnsi"/>
          <w:sz w:val="22"/>
          <w:szCs w:val="22"/>
          <w:lang w:val="de-DE"/>
        </w:rPr>
        <w:t>über die Konstituierung des Pfarrgemei</w:t>
      </w:r>
      <w:r w:rsidR="0066054B">
        <w:rPr>
          <w:rFonts w:asciiTheme="minorHAnsi" w:hAnsiTheme="minorHAnsi" w:cstheme="minorHAnsi"/>
          <w:sz w:val="22"/>
          <w:szCs w:val="22"/>
          <w:lang w:val="de-DE"/>
        </w:rPr>
        <w:t xml:space="preserve">nderats (PGR). </w:t>
      </w:r>
    </w:p>
    <w:p w14:paraId="00C2E84E" w14:textId="77777777" w:rsidR="000E6840" w:rsidRDefault="000E6840" w:rsidP="005F184F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7B03F815" w14:textId="77777777" w:rsidR="005F184F" w:rsidRDefault="005F184F" w:rsidP="005F184F">
      <w:pPr>
        <w:rPr>
          <w:rFonts w:asciiTheme="minorHAnsi" w:hAnsiTheme="minorHAnsi" w:cstheme="minorHAnsi"/>
          <w:sz w:val="22"/>
          <w:szCs w:val="22"/>
          <w:lang w:val="de-DE"/>
        </w:rPr>
      </w:pPr>
    </w:p>
    <w:tbl>
      <w:tblPr>
        <w:tblStyle w:val="Tabellenraster"/>
        <w:tblW w:w="1438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4794"/>
        <w:gridCol w:w="4794"/>
        <w:gridCol w:w="4794"/>
      </w:tblGrid>
      <w:tr w:rsidR="0066054B" w:rsidRPr="00D700D4" w14:paraId="7576C4D2" w14:textId="77777777" w:rsidTr="000E6840">
        <w:trPr>
          <w:trHeight w:val="474"/>
        </w:trPr>
        <w:tc>
          <w:tcPr>
            <w:tcW w:w="4794" w:type="dxa"/>
            <w:shd w:val="clear" w:color="auto" w:fill="auto"/>
            <w:vAlign w:val="center"/>
          </w:tcPr>
          <w:p w14:paraId="7576C4CF" w14:textId="77777777" w:rsidR="0066054B" w:rsidRPr="00880460" w:rsidRDefault="0066054B" w:rsidP="0011388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</w:pPr>
            <w:r w:rsidRPr="00880460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  <w:t>Unterschrift</w:t>
            </w:r>
          </w:p>
        </w:tc>
        <w:tc>
          <w:tcPr>
            <w:tcW w:w="4794" w:type="dxa"/>
            <w:shd w:val="clear" w:color="auto" w:fill="auto"/>
            <w:vAlign w:val="center"/>
          </w:tcPr>
          <w:p w14:paraId="7576C4D0" w14:textId="77777777" w:rsidR="0066054B" w:rsidRPr="00880460" w:rsidRDefault="0066054B" w:rsidP="0011388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  <w:t>Siegel</w:t>
            </w:r>
          </w:p>
        </w:tc>
        <w:tc>
          <w:tcPr>
            <w:tcW w:w="4794" w:type="dxa"/>
            <w:shd w:val="clear" w:color="auto" w:fill="auto"/>
            <w:vAlign w:val="center"/>
          </w:tcPr>
          <w:p w14:paraId="7576C4D1" w14:textId="77777777" w:rsidR="0066054B" w:rsidRPr="00880460" w:rsidRDefault="0066054B" w:rsidP="0011388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</w:pPr>
            <w:r w:rsidRPr="00880460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  <w:t>Unterschrift</w:t>
            </w:r>
          </w:p>
        </w:tc>
      </w:tr>
      <w:tr w:rsidR="0066054B" w:rsidRPr="00D700D4" w14:paraId="7576C4D6" w14:textId="77777777" w:rsidTr="000E6840">
        <w:trPr>
          <w:trHeight w:val="474"/>
        </w:trPr>
        <w:tc>
          <w:tcPr>
            <w:tcW w:w="4794" w:type="dxa"/>
            <w:shd w:val="clear" w:color="auto" w:fill="D9D9D9" w:themeFill="background1" w:themeFillShade="D9"/>
            <w:vAlign w:val="center"/>
          </w:tcPr>
          <w:p w14:paraId="7576C4D3" w14:textId="77777777" w:rsidR="0066054B" w:rsidRPr="00D700D4" w:rsidRDefault="0066054B" w:rsidP="0011388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4794" w:type="dxa"/>
            <w:shd w:val="clear" w:color="auto" w:fill="auto"/>
            <w:vAlign w:val="center"/>
          </w:tcPr>
          <w:p w14:paraId="7576C4D4" w14:textId="77777777" w:rsidR="0066054B" w:rsidRPr="00D700D4" w:rsidRDefault="0066054B" w:rsidP="0011388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4794" w:type="dxa"/>
            <w:shd w:val="clear" w:color="auto" w:fill="D9D9D9" w:themeFill="background1" w:themeFillShade="D9"/>
            <w:vAlign w:val="center"/>
          </w:tcPr>
          <w:p w14:paraId="7576C4D5" w14:textId="77777777" w:rsidR="0066054B" w:rsidRPr="00D700D4" w:rsidRDefault="0066054B" w:rsidP="0011388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66054B" w:rsidRPr="00D700D4" w14:paraId="7576C4DA" w14:textId="77777777" w:rsidTr="000E6840">
        <w:trPr>
          <w:trHeight w:val="474"/>
        </w:trPr>
        <w:tc>
          <w:tcPr>
            <w:tcW w:w="4794" w:type="dxa"/>
            <w:shd w:val="clear" w:color="auto" w:fill="auto"/>
            <w:vAlign w:val="center"/>
          </w:tcPr>
          <w:p w14:paraId="7576C4D7" w14:textId="77777777" w:rsidR="0066054B" w:rsidRPr="009C7FBF" w:rsidRDefault="0066054B" w:rsidP="001138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 w:rsidRPr="009C7FBF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Pfarrer</w:t>
            </w:r>
          </w:p>
        </w:tc>
        <w:tc>
          <w:tcPr>
            <w:tcW w:w="4794" w:type="dxa"/>
            <w:shd w:val="clear" w:color="auto" w:fill="auto"/>
            <w:vAlign w:val="center"/>
          </w:tcPr>
          <w:p w14:paraId="7576C4D8" w14:textId="77777777" w:rsidR="0066054B" w:rsidRPr="009C7FBF" w:rsidRDefault="0066054B" w:rsidP="001138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4794" w:type="dxa"/>
            <w:shd w:val="clear" w:color="auto" w:fill="auto"/>
            <w:vAlign w:val="center"/>
          </w:tcPr>
          <w:p w14:paraId="7576C4D9" w14:textId="77777777" w:rsidR="0066054B" w:rsidRPr="009C7FBF" w:rsidRDefault="0066054B" w:rsidP="001138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 w:rsidRPr="009C7FBF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Stv. Vorsitzende/r </w:t>
            </w:r>
            <w:r w:rsidRPr="009C7FBF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br/>
              <w:t>des PGR</w:t>
            </w:r>
          </w:p>
        </w:tc>
      </w:tr>
    </w:tbl>
    <w:p w14:paraId="7576C4DB" w14:textId="77777777" w:rsidR="0066054B" w:rsidRDefault="0066054B" w:rsidP="0066054B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7BA309BE" w14:textId="77777777" w:rsidR="00E05DBE" w:rsidRDefault="00E05DBE" w:rsidP="00FE1553">
      <w:pPr>
        <w:rPr>
          <w:rFonts w:asciiTheme="minorHAnsi" w:hAnsiTheme="minorHAnsi" w:cstheme="minorHAnsi"/>
          <w:b/>
          <w:sz w:val="28"/>
          <w:szCs w:val="22"/>
          <w:lang w:val="de-AT"/>
        </w:rPr>
      </w:pPr>
      <w:r>
        <w:rPr>
          <w:rFonts w:asciiTheme="minorHAnsi" w:hAnsiTheme="minorHAnsi" w:cstheme="minorHAnsi"/>
          <w:b/>
          <w:sz w:val="28"/>
          <w:szCs w:val="22"/>
          <w:lang w:val="de-AT"/>
        </w:rPr>
        <w:br w:type="page"/>
      </w:r>
    </w:p>
    <w:p w14:paraId="7576C4E0" w14:textId="727E8AE3" w:rsidR="00CA6E39" w:rsidRPr="00F53E73" w:rsidRDefault="00FE1553" w:rsidP="00FE1553">
      <w:pPr>
        <w:rPr>
          <w:rFonts w:asciiTheme="minorHAnsi" w:hAnsiTheme="minorHAnsi" w:cstheme="minorHAnsi"/>
          <w:sz w:val="28"/>
          <w:szCs w:val="22"/>
          <w:lang w:val="de-AT"/>
        </w:rPr>
      </w:pPr>
      <w:r w:rsidRPr="00F53E73">
        <w:rPr>
          <w:rFonts w:asciiTheme="minorHAnsi" w:hAnsiTheme="minorHAnsi" w:cstheme="minorHAnsi"/>
          <w:b/>
          <w:sz w:val="28"/>
          <w:szCs w:val="22"/>
          <w:lang w:val="de-AT"/>
        </w:rPr>
        <w:lastRenderedPageBreak/>
        <w:t>Mitglieder im PGR</w:t>
      </w:r>
      <w:r w:rsidR="00DC2813" w:rsidRPr="00F53E73">
        <w:rPr>
          <w:rFonts w:asciiTheme="minorHAnsi" w:hAnsiTheme="minorHAnsi" w:cstheme="minorHAnsi"/>
          <w:sz w:val="28"/>
          <w:szCs w:val="22"/>
          <w:lang w:val="de-AT"/>
        </w:rPr>
        <w:t>: Mitgliedschaft, Funktionen und Kontak</w:t>
      </w:r>
      <w:r w:rsidR="000E6840" w:rsidRPr="00F53E73">
        <w:rPr>
          <w:rFonts w:asciiTheme="minorHAnsi" w:hAnsiTheme="minorHAnsi" w:cstheme="minorHAnsi"/>
          <w:sz w:val="28"/>
          <w:szCs w:val="22"/>
          <w:lang w:val="de-AT"/>
        </w:rPr>
        <w:t>t</w:t>
      </w:r>
      <w:r w:rsidR="00DC2813" w:rsidRPr="00F53E73">
        <w:rPr>
          <w:rFonts w:asciiTheme="minorHAnsi" w:hAnsiTheme="minorHAnsi" w:cstheme="minorHAnsi"/>
          <w:sz w:val="28"/>
          <w:szCs w:val="22"/>
          <w:lang w:val="de-AT"/>
        </w:rPr>
        <w:t>perso</w:t>
      </w:r>
      <w:r w:rsidR="000E6840" w:rsidRPr="00F53E73">
        <w:rPr>
          <w:rFonts w:asciiTheme="minorHAnsi" w:hAnsiTheme="minorHAnsi" w:cstheme="minorHAnsi"/>
          <w:sz w:val="28"/>
          <w:szCs w:val="22"/>
          <w:lang w:val="de-AT"/>
        </w:rPr>
        <w:t>n</w:t>
      </w:r>
    </w:p>
    <w:p w14:paraId="7576C4E2" w14:textId="317D7156" w:rsidR="00FE1553" w:rsidRDefault="00FE1553" w:rsidP="00FE1553">
      <w:pPr>
        <w:rPr>
          <w:rFonts w:asciiTheme="minorHAnsi" w:hAnsiTheme="minorHAnsi" w:cstheme="minorHAnsi"/>
          <w:i/>
          <w:sz w:val="22"/>
          <w:szCs w:val="22"/>
          <w:lang w:val="de-DE"/>
        </w:rPr>
      </w:pPr>
    </w:p>
    <w:tbl>
      <w:tblPr>
        <w:tblW w:w="14502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513"/>
        <w:gridCol w:w="1855"/>
        <w:gridCol w:w="1856"/>
        <w:gridCol w:w="1855"/>
        <w:gridCol w:w="1856"/>
        <w:gridCol w:w="1855"/>
        <w:gridCol w:w="1856"/>
        <w:gridCol w:w="1856"/>
      </w:tblGrid>
      <w:tr w:rsidR="00DC2813" w:rsidRPr="00FE1553" w14:paraId="7576C4EA" w14:textId="452DCAB0" w:rsidTr="00143FD7">
        <w:trPr>
          <w:trHeight w:val="87"/>
        </w:trPr>
        <w:tc>
          <w:tcPr>
            <w:tcW w:w="1513" w:type="dxa"/>
            <w:vAlign w:val="center"/>
          </w:tcPr>
          <w:p w14:paraId="7576C4E4" w14:textId="019CA5DA" w:rsidR="00DC2813" w:rsidRPr="000B47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0E684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amtliche (A)</w:t>
            </w:r>
            <w:r w:rsidRPr="000E6840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, </w:t>
            </w:r>
            <w:r w:rsidRPr="000E684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gewählte (G), entsandte (E), bestellte (B)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br/>
            </w:r>
            <w:r w:rsidRPr="000E684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Mitglieder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21C78735" w14:textId="77777777" w:rsidR="00DC2813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Vorname</w:t>
            </w:r>
          </w:p>
          <w:p w14:paraId="184B687F" w14:textId="3291E33E" w:rsidR="00DC2813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Familienname</w:t>
            </w:r>
          </w:p>
          <w:p w14:paraId="7576C4E5" w14:textId="4340640F" w:rsidR="00DC2813" w:rsidRPr="000B47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0B4740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(Titel)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7576C4E6" w14:textId="55FFCC09" w:rsidR="00DC2813" w:rsidRPr="000B47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0B4740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Geburtsdatum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7576C4E7" w14:textId="188BDA66" w:rsidR="00DC2813" w:rsidRPr="000B47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0B4740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Adresse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7576C4E8" w14:textId="77777777" w:rsidR="00DC2813" w:rsidRPr="000B47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0B4740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Telefon</w:t>
            </w:r>
          </w:p>
        </w:tc>
        <w:tc>
          <w:tcPr>
            <w:tcW w:w="1855" w:type="dxa"/>
            <w:shd w:val="clear" w:color="auto" w:fill="auto"/>
            <w:vAlign w:val="center"/>
          </w:tcPr>
          <w:p w14:paraId="7576C4E9" w14:textId="0CADBB4C" w:rsidR="00DC2813" w:rsidRPr="000B47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0B4740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E-Mail</w:t>
            </w:r>
          </w:p>
        </w:tc>
        <w:tc>
          <w:tcPr>
            <w:tcW w:w="1856" w:type="dxa"/>
            <w:vAlign w:val="center"/>
          </w:tcPr>
          <w:p w14:paraId="43812105" w14:textId="77777777" w:rsidR="00DC2813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  <w:r w:rsidRPr="000E684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Pfarrleitungsteam (PLT)</w:t>
            </w:r>
          </w:p>
          <w:p w14:paraId="13431B5C" w14:textId="40454E8D" w:rsidR="00DC2813" w:rsidRPr="00AC52CD" w:rsidRDefault="00143FD7" w:rsidP="00143FD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Stv. </w:t>
            </w:r>
            <w:r w:rsidR="00DC2813" w:rsidRPr="00AC52C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Vorsitzende/r (Stv.Vors.)</w:t>
            </w:r>
          </w:p>
          <w:p w14:paraId="15D723CC" w14:textId="107D43F5" w:rsidR="00DC2813" w:rsidRPr="000E68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</w:pPr>
            <w:r w:rsidRPr="00AC52CD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Schriftführer/in (SF)</w:t>
            </w:r>
          </w:p>
        </w:tc>
        <w:tc>
          <w:tcPr>
            <w:tcW w:w="1856" w:type="dxa"/>
            <w:vAlign w:val="center"/>
          </w:tcPr>
          <w:p w14:paraId="08C59470" w14:textId="4788F87D" w:rsidR="00DC2813" w:rsidRPr="000B4740" w:rsidRDefault="00DC2813" w:rsidP="00143FD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Themenfelder</w:t>
            </w:r>
            <w:r w:rsidR="000E6840" w:rsidRPr="000E6840">
              <w:rPr>
                <w:rStyle w:val="Funotenzeichen"/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  <w:lang w:val="de-DE"/>
              </w:rPr>
              <w:footnoteReference w:id="2"/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 für Kontakt-person der Pfarre</w:t>
            </w:r>
          </w:p>
        </w:tc>
      </w:tr>
      <w:tr w:rsidR="000E6840" w:rsidRPr="00FE1553" w14:paraId="7576C4F1" w14:textId="422C057B" w:rsidTr="00143FD7">
        <w:trPr>
          <w:trHeight w:val="885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7576C4EB" w14:textId="77777777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  <w:t>G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4EC" w14:textId="19548D34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  <w:t>DI Mag. Max Mustermann</w:t>
            </w: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576C4ED" w14:textId="77777777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14.04.1968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4EE" w14:textId="77777777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Stephansplatz 6, 1010 Wien</w:t>
            </w: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576C4EF" w14:textId="77777777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4F0" w14:textId="38E06844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0DF58543" w14:textId="483404E0" w:rsidR="000E6840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  <w:r w:rsidRPr="00143FD7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PLT</w:t>
            </w: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2DDB279B" w14:textId="50AF8549" w:rsidR="000E6840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  <w:t>Bitte den Inhalt der Zeile "Max Mustermann" löschen!</w:t>
            </w:r>
          </w:p>
        </w:tc>
      </w:tr>
      <w:tr w:rsidR="000E6840" w:rsidRPr="00FE1553" w14:paraId="7576C4F8" w14:textId="3FEB0F33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7576C4F2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4F3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576C4F4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4F5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576C4F6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4F7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5FCF1027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37B2ECF2" w14:textId="54ADC83D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12C7F9FB" w14:textId="77777777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28F01251" w14:textId="77777777" w:rsidR="000E6840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1CFB76B5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605C9F4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57218B6D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3CEEC31E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2EC02CAB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1D7E5CA3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13B49BC1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1FF9A1BB" w14:textId="77777777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037EC289" w14:textId="77777777" w:rsidR="000E6840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30F9AA62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50A364F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23D26432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595A906E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0263A3A2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43891EE5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7E731500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3B5052F0" w14:textId="77777777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4F472EC2" w14:textId="77777777" w:rsidR="000E6840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8D99ABF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4F127C29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13320498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00E6EA94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35C1DB73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690CA0A5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247BC564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697FD154" w14:textId="77777777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1778F443" w14:textId="77777777" w:rsidR="000E6840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163F7C58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1C91F2D2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261D1445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449F5476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2F7811F4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2C558460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67C41C55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5FF7AC0E" w14:textId="77777777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7184239B" w14:textId="77777777" w:rsidR="000E6840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56F0C2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235F41A2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1865A0C5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0DD572E5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50A5800D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782E49C9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22D1A6C6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289DA33A" w14:textId="77777777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3B3CFC28" w14:textId="77777777" w:rsidR="000E6840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2DA2699E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4ABA9921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39172CF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2DEE57A7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2BA55D3D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01F6B026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6FD0641D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0177845A" w14:textId="77777777" w:rsidTr="00143FD7">
        <w:trPr>
          <w:trHeight w:val="299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677D0D24" w14:textId="77777777" w:rsidR="000E6840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36DFBE3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6D651D30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5B1D9F97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1A804617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60D98DA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12ADBB64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2DFA96CA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0E6840" w:rsidRPr="00FE1553" w14:paraId="7576C522" w14:textId="08C3A26D" w:rsidTr="00143FD7">
        <w:trPr>
          <w:trHeight w:val="600"/>
        </w:trPr>
        <w:tc>
          <w:tcPr>
            <w:tcW w:w="1513" w:type="dxa"/>
            <w:shd w:val="clear" w:color="auto" w:fill="D9D9D9" w:themeFill="background1" w:themeFillShade="D9"/>
            <w:vAlign w:val="center"/>
          </w:tcPr>
          <w:p w14:paraId="7576C51C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51D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576C51E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51F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14:paraId="7576C520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7576C521" w14:textId="01674BC2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470B5D95" w14:textId="77777777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56" w:type="dxa"/>
            <w:shd w:val="clear" w:color="auto" w:fill="D9D9D9" w:themeFill="background1" w:themeFillShade="D9"/>
          </w:tcPr>
          <w:p w14:paraId="543AD62F" w14:textId="153324AB" w:rsidR="000E6840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  <w:t>Bei Bedarf weitere Zeilen einfügen</w:t>
            </w:r>
          </w:p>
        </w:tc>
      </w:tr>
    </w:tbl>
    <w:p w14:paraId="23F4A92C" w14:textId="77777777" w:rsidR="008378DD" w:rsidRDefault="008378DD" w:rsidP="008E6DB1">
      <w:pPr>
        <w:rPr>
          <w:rFonts w:asciiTheme="minorHAnsi" w:hAnsiTheme="minorHAnsi" w:cstheme="minorHAnsi"/>
          <w:b/>
          <w:bCs/>
          <w:sz w:val="28"/>
          <w:szCs w:val="22"/>
          <w:lang w:val="de-DE"/>
        </w:rPr>
      </w:pPr>
    </w:p>
    <w:p w14:paraId="2248BAC8" w14:textId="77777777" w:rsidR="008378DD" w:rsidRDefault="008378DD" w:rsidP="008E6DB1">
      <w:pPr>
        <w:rPr>
          <w:rFonts w:asciiTheme="minorHAnsi" w:hAnsiTheme="minorHAnsi" w:cstheme="minorHAnsi"/>
          <w:b/>
          <w:bCs/>
          <w:sz w:val="28"/>
          <w:szCs w:val="22"/>
          <w:lang w:val="de-DE"/>
        </w:rPr>
      </w:pPr>
    </w:p>
    <w:p w14:paraId="58CE8E6D" w14:textId="77777777" w:rsidR="008378DD" w:rsidRDefault="008378DD" w:rsidP="008E6DB1">
      <w:pPr>
        <w:rPr>
          <w:rFonts w:asciiTheme="minorHAnsi" w:hAnsiTheme="minorHAnsi" w:cstheme="minorHAnsi"/>
          <w:b/>
          <w:bCs/>
          <w:sz w:val="28"/>
          <w:szCs w:val="22"/>
          <w:lang w:val="de-DE"/>
        </w:rPr>
      </w:pPr>
    </w:p>
    <w:p w14:paraId="4D1D8461" w14:textId="785BB8EA" w:rsidR="00DC2813" w:rsidRPr="00F53E73" w:rsidRDefault="00DC2813" w:rsidP="00DC2813">
      <w:pPr>
        <w:rPr>
          <w:rFonts w:asciiTheme="minorHAnsi" w:hAnsiTheme="minorHAnsi" w:cstheme="minorHAnsi"/>
          <w:b/>
          <w:sz w:val="28"/>
          <w:szCs w:val="22"/>
          <w:lang w:val="de-AT"/>
        </w:rPr>
      </w:pPr>
      <w:r w:rsidRPr="00F53E73">
        <w:rPr>
          <w:rFonts w:asciiTheme="minorHAnsi" w:hAnsiTheme="minorHAnsi" w:cstheme="minorHAnsi"/>
          <w:b/>
          <w:sz w:val="28"/>
          <w:szCs w:val="22"/>
          <w:lang w:val="de-AT"/>
        </w:rPr>
        <w:t xml:space="preserve">Nicht-Mitglieder im PGR: </w:t>
      </w:r>
      <w:r w:rsidRPr="00F53E73">
        <w:rPr>
          <w:rFonts w:asciiTheme="minorHAnsi" w:hAnsiTheme="minorHAnsi" w:cstheme="minorHAnsi"/>
          <w:sz w:val="28"/>
          <w:szCs w:val="22"/>
          <w:lang w:val="de-AT"/>
        </w:rPr>
        <w:t>Funktionen und Kontaktperso</w:t>
      </w:r>
      <w:r w:rsidR="000E6840" w:rsidRPr="00F53E73">
        <w:rPr>
          <w:rFonts w:asciiTheme="minorHAnsi" w:hAnsiTheme="minorHAnsi" w:cstheme="minorHAnsi"/>
          <w:sz w:val="28"/>
          <w:szCs w:val="22"/>
          <w:lang w:val="de-AT"/>
        </w:rPr>
        <w:t>n</w:t>
      </w:r>
      <w:r w:rsidR="005A4369" w:rsidRPr="00F53E73">
        <w:rPr>
          <w:rFonts w:asciiTheme="minorHAnsi" w:hAnsiTheme="minorHAnsi" w:cstheme="minorHAnsi"/>
          <w:sz w:val="28"/>
          <w:szCs w:val="22"/>
          <w:lang w:val="de-AT"/>
        </w:rPr>
        <w:t xml:space="preserve"> für Themenfelder in der Pfarre </w:t>
      </w:r>
    </w:p>
    <w:p w14:paraId="4E368606" w14:textId="77777777" w:rsidR="008E6DB1" w:rsidRDefault="008E6DB1" w:rsidP="00FE1553">
      <w:pPr>
        <w:widowControl/>
        <w:autoSpaceDE/>
        <w:autoSpaceDN/>
        <w:adjustRightInd/>
        <w:rPr>
          <w:rFonts w:asciiTheme="minorHAnsi" w:hAnsiTheme="minorHAnsi" w:cstheme="minorHAnsi"/>
          <w:b/>
          <w:bCs/>
          <w:sz w:val="28"/>
          <w:szCs w:val="22"/>
          <w:lang w:val="de-DE"/>
        </w:rPr>
      </w:pPr>
    </w:p>
    <w:tbl>
      <w:tblPr>
        <w:tblW w:w="14425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09"/>
        <w:gridCol w:w="2410"/>
        <w:gridCol w:w="2410"/>
        <w:gridCol w:w="2410"/>
        <w:gridCol w:w="2410"/>
      </w:tblGrid>
      <w:tr w:rsidR="000E6840" w:rsidRPr="00FE1553" w14:paraId="0EF5725E" w14:textId="77777777" w:rsidTr="00142754">
        <w:trPr>
          <w:trHeight w:val="600"/>
        </w:trPr>
        <w:tc>
          <w:tcPr>
            <w:tcW w:w="2376" w:type="dxa"/>
            <w:shd w:val="clear" w:color="auto" w:fill="auto"/>
          </w:tcPr>
          <w:p w14:paraId="430EC433" w14:textId="0A538C13" w:rsidR="000E6840" w:rsidRDefault="000E6840" w:rsidP="000E684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2889BF68" w14:textId="5609A4E1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Vorname, </w:t>
            </w: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 </w:t>
            </w:r>
            <w:r w:rsidR="00143FD7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br/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Familienname (Titel)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4780BB51" w14:textId="47E8D165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Geburtsdatum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309EF7A8" w14:textId="3585DC56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Adresse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5D8FAAB7" w14:textId="48495424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Telefon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6B9521A5" w14:textId="372B3C94" w:rsidR="000E6840" w:rsidRPr="00FE1553" w:rsidRDefault="000E6840" w:rsidP="000E6840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E-Mail</w:t>
            </w:r>
          </w:p>
        </w:tc>
      </w:tr>
      <w:tr w:rsidR="000E6840" w:rsidRPr="00FE1553" w14:paraId="2B9A6F17" w14:textId="77777777" w:rsidTr="00142754">
        <w:trPr>
          <w:trHeight w:val="600"/>
        </w:trPr>
        <w:tc>
          <w:tcPr>
            <w:tcW w:w="2376" w:type="dxa"/>
            <w:shd w:val="clear" w:color="auto" w:fill="auto"/>
          </w:tcPr>
          <w:p w14:paraId="07C2634B" w14:textId="69DE7EB9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Rechnungsprüfer/in 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4767DCDB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690A8A1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6A217FC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37EDCD0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4E9EF3B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0E6840" w:rsidRPr="00FE1553" w14:paraId="328A68B8" w14:textId="77777777" w:rsidTr="00142754">
        <w:trPr>
          <w:trHeight w:val="600"/>
        </w:trPr>
        <w:tc>
          <w:tcPr>
            <w:tcW w:w="2376" w:type="dxa"/>
            <w:shd w:val="clear" w:color="auto" w:fill="auto"/>
          </w:tcPr>
          <w:p w14:paraId="5EA48112" w14:textId="1ECB65F5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Rechnungsprüfer/in 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67F886D3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4592D16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C237611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775322E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612FDE8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0E6840" w:rsidRPr="00FE1553" w14:paraId="0EC687EA" w14:textId="77777777" w:rsidTr="00142754">
        <w:trPr>
          <w:trHeight w:val="600"/>
        </w:trPr>
        <w:tc>
          <w:tcPr>
            <w:tcW w:w="2376" w:type="dxa"/>
            <w:shd w:val="clear" w:color="auto" w:fill="auto"/>
          </w:tcPr>
          <w:p w14:paraId="02E01BD0" w14:textId="26AED659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Verantwortliche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br/>
              <w:t xml:space="preserve">Person zur Prävention von Missbrauch und sexueller Gewalt 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6A979A2E" w14:textId="77777777" w:rsidR="000E6840" w:rsidRPr="00FE1553" w:rsidRDefault="000E6840" w:rsidP="000E6840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502C994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6FC0EB3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CCE45B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45617683" w14:textId="77777777" w:rsidR="000E6840" w:rsidRPr="00FE1553" w:rsidRDefault="000E6840" w:rsidP="000E6840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</w:tbl>
    <w:p w14:paraId="74242BDE" w14:textId="6226EC7D" w:rsidR="008378DD" w:rsidRDefault="008378DD" w:rsidP="008E6DB1">
      <w:pPr>
        <w:widowControl/>
        <w:autoSpaceDE/>
        <w:autoSpaceDN/>
        <w:adjustRightInd/>
        <w:rPr>
          <w:rFonts w:asciiTheme="minorHAnsi" w:hAnsiTheme="minorHAnsi" w:cstheme="minorHAnsi"/>
          <w:b/>
          <w:bCs/>
          <w:sz w:val="28"/>
          <w:szCs w:val="22"/>
          <w:lang w:val="de-DE"/>
        </w:rPr>
      </w:pPr>
    </w:p>
    <w:p w14:paraId="7576C542" w14:textId="77777777" w:rsidR="00F17121" w:rsidRPr="008E6DB1" w:rsidRDefault="00F17121" w:rsidP="008E6DB1">
      <w:pPr>
        <w:widowControl/>
        <w:autoSpaceDE/>
        <w:autoSpaceDN/>
        <w:adjustRightInd/>
        <w:rPr>
          <w:rFonts w:asciiTheme="minorHAnsi" w:hAnsiTheme="minorHAnsi" w:cstheme="minorHAnsi"/>
          <w:bCs/>
          <w:sz w:val="22"/>
          <w:szCs w:val="22"/>
          <w:lang w:val="de-DE"/>
        </w:rPr>
      </w:pPr>
    </w:p>
    <w:tbl>
      <w:tblPr>
        <w:tblW w:w="14425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25"/>
        <w:gridCol w:w="2425"/>
        <w:gridCol w:w="2425"/>
        <w:gridCol w:w="2425"/>
        <w:gridCol w:w="2349"/>
      </w:tblGrid>
      <w:tr w:rsidR="00F17121" w:rsidRPr="00FE1553" w14:paraId="7576C549" w14:textId="77777777" w:rsidTr="00143FD7">
        <w:trPr>
          <w:trHeight w:val="21"/>
          <w:tblHeader/>
        </w:trPr>
        <w:tc>
          <w:tcPr>
            <w:tcW w:w="2376" w:type="dxa"/>
            <w:vAlign w:val="center"/>
          </w:tcPr>
          <w:p w14:paraId="7576C543" w14:textId="3C874512" w:rsidR="00F17121" w:rsidRPr="000E6840" w:rsidRDefault="008378DD" w:rsidP="00143FD7">
            <w:pPr>
              <w:widowControl/>
              <w:autoSpaceDE/>
              <w:autoSpaceDN/>
              <w:adjustRightInd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0E6840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Themenfelder 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576C544" w14:textId="563242F0" w:rsidR="00F17121" w:rsidRPr="00FE1553" w:rsidRDefault="00F17121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Vorname, </w:t>
            </w: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 </w:t>
            </w:r>
            <w:r w:rsidR="00143FD7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br/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Familienname (Titel)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576C545" w14:textId="1CFFD8A3" w:rsidR="00F17121" w:rsidRPr="00FE1553" w:rsidRDefault="008E6DB1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Geburts</w:t>
            </w:r>
            <w:r w:rsidR="00F17121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datum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576C546" w14:textId="469915BF" w:rsidR="00F17121" w:rsidRPr="00FE1553" w:rsidRDefault="00F17121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Adresse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576C547" w14:textId="77777777" w:rsidR="00F17121" w:rsidRPr="00FE1553" w:rsidRDefault="00F17121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Telefon</w:t>
            </w:r>
          </w:p>
        </w:tc>
        <w:tc>
          <w:tcPr>
            <w:tcW w:w="2349" w:type="dxa"/>
            <w:shd w:val="clear" w:color="auto" w:fill="auto"/>
            <w:vAlign w:val="center"/>
          </w:tcPr>
          <w:p w14:paraId="7576C548" w14:textId="77777777" w:rsidR="00F17121" w:rsidRPr="00FE1553" w:rsidRDefault="00F17121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E-Mail</w:t>
            </w:r>
          </w:p>
        </w:tc>
      </w:tr>
      <w:tr w:rsidR="00F17121" w:rsidRPr="00FE1553" w14:paraId="7576C550" w14:textId="77777777" w:rsidTr="00143FD7">
        <w:trPr>
          <w:trHeight w:val="526"/>
          <w:tblHeader/>
        </w:trPr>
        <w:tc>
          <w:tcPr>
            <w:tcW w:w="2376" w:type="dxa"/>
            <w:shd w:val="clear" w:color="auto" w:fill="auto"/>
          </w:tcPr>
          <w:p w14:paraId="7576C54A" w14:textId="4C2AAE0B" w:rsidR="00F17121" w:rsidRPr="008E6DB1" w:rsidRDefault="00F17121" w:rsidP="008E6DB1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 w:rsidRPr="008E6DB1"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  <w:t xml:space="preserve">Verkündigung 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4B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  <w:t xml:space="preserve">DI Mag. Max Mustermann 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4C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14.04.1968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4D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Stephansplatz 6, 1010 Wien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4E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4F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  <w:t>Bitte den Inhalt der Zeile "Max Mustermann" löschen!</w:t>
            </w:r>
          </w:p>
        </w:tc>
      </w:tr>
      <w:tr w:rsidR="00F17121" w:rsidRPr="00FE1553" w14:paraId="7576C557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51" w14:textId="1C63AAD3" w:rsidR="00F17121" w:rsidRPr="008E6DB1" w:rsidRDefault="00F17121" w:rsidP="008E6DB1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 w:rsidRPr="008E6DB1"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  <w:t xml:space="preserve">Liturgie 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2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3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4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5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56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5E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58" w14:textId="439881F8" w:rsidR="00F17121" w:rsidRPr="008E6DB1" w:rsidRDefault="00F17121" w:rsidP="008E6DB1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8E6DB1"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  <w:t xml:space="preserve">Caritas 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9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A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B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5C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5D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65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5F" w14:textId="77777777" w:rsidR="00F17121" w:rsidRPr="00F17121" w:rsidRDefault="00F17121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Berufungspastoral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0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1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2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3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64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6C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66" w14:textId="220D2A61" w:rsidR="00F17121" w:rsidRPr="00F17121" w:rsidRDefault="008B3D42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Schöpfungs-verantwortung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7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8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9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A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6B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73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6D" w14:textId="77777777" w:rsidR="00F17121" w:rsidRPr="00F17121" w:rsidRDefault="00F17121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Ehe und Familie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E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6F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0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1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72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7A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74" w14:textId="68F38128" w:rsidR="00F17121" w:rsidRPr="00F17121" w:rsidRDefault="006B78A2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Erwachsenenbildung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5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6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7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8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79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81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7B" w14:textId="13A38004" w:rsidR="00CF1CD9" w:rsidRPr="002D2BDD" w:rsidRDefault="00F17121" w:rsidP="00113887">
            <w:pP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lastRenderedPageBreak/>
              <w:t>Jugendpastoral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C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D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E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7F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80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88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82" w14:textId="3B073B15" w:rsidR="00CF1CD9" w:rsidRPr="002D2BDD" w:rsidRDefault="00F17121" w:rsidP="00113887">
            <w:pP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Kinderpastoral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3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4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5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6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87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CF1CD9" w:rsidRPr="00FE1553" w14:paraId="3F1D76CB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600B2C3C" w14:textId="20AD887D" w:rsidR="00CF1CD9" w:rsidRPr="006B4423" w:rsidRDefault="00CF1CD9" w:rsidP="00113887">
            <w:pP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</w:pPr>
            <w:r w:rsidRPr="006B4423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Ministrant*innen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27ACDB0E" w14:textId="77777777" w:rsidR="00CF1CD9" w:rsidRPr="00FE1553" w:rsidRDefault="00CF1CD9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2D5C7916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4F9E0208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BC0B9DB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2BA6F54E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8F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89" w14:textId="16B5F7C7" w:rsidR="00F17121" w:rsidRPr="00F17121" w:rsidRDefault="00204C2C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Interkultureller/ Interreligiöser Dialog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A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B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C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8D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8E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96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90" w14:textId="77777777" w:rsidR="00F17121" w:rsidRPr="00F17121" w:rsidRDefault="00F17121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Mission und Weltkirche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1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2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3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4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95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9D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97" w14:textId="77777777" w:rsidR="00F17121" w:rsidRPr="00F17121" w:rsidRDefault="00F17121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Öffentlichkeitsarbeit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8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9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A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B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9C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A4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9E" w14:textId="77777777" w:rsidR="00F17121" w:rsidRPr="00F17121" w:rsidRDefault="00F17121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Ökumene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9F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0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1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2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A3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AB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A5" w14:textId="77777777" w:rsidR="00F17121" w:rsidRPr="00F17121" w:rsidRDefault="00F17121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Pfarrliche Bibelarbeit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6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7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8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9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AA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B2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AC" w14:textId="77777777" w:rsidR="00F17121" w:rsidRPr="00F17121" w:rsidRDefault="00F17121" w:rsidP="00113887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Seniorenpastoral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D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E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AF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B0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B1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F17121" w:rsidRPr="00FE1553" w14:paraId="7576C5C0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7576C5BA" w14:textId="787766E4" w:rsidR="00CF1CD9" w:rsidRPr="002D2BDD" w:rsidRDefault="00F17121" w:rsidP="00113887">
            <w:pP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S</w:t>
            </w: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akramentenpastoral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BB" w14:textId="77777777" w:rsidR="00F17121" w:rsidRPr="00FE1553" w:rsidRDefault="00F17121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BC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BD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576C5BE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576C5BF" w14:textId="77777777" w:rsidR="00F17121" w:rsidRPr="00FE1553" w:rsidRDefault="00F17121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CF1CD9" w:rsidRPr="00FE1553" w14:paraId="7A61C70E" w14:textId="77777777" w:rsidTr="00143FD7">
        <w:trPr>
          <w:trHeight w:val="282"/>
          <w:tblHeader/>
        </w:trPr>
        <w:tc>
          <w:tcPr>
            <w:tcW w:w="2376" w:type="dxa"/>
            <w:shd w:val="clear" w:color="auto" w:fill="auto"/>
          </w:tcPr>
          <w:p w14:paraId="1FD2F099" w14:textId="0840CBB2" w:rsidR="00CF1CD9" w:rsidRDefault="00CF1CD9" w:rsidP="00113887">
            <w:pP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</w:pPr>
            <w:r w:rsidRPr="00E05DBE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Offene Kirche</w:t>
            </w: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7A64D540" w14:textId="77777777" w:rsidR="00CF1CD9" w:rsidRPr="00FE1553" w:rsidRDefault="00CF1CD9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0955F6E2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41ECEEAE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425" w:type="dxa"/>
            <w:shd w:val="clear" w:color="auto" w:fill="D9D9D9" w:themeFill="background1" w:themeFillShade="D9"/>
            <w:vAlign w:val="center"/>
          </w:tcPr>
          <w:p w14:paraId="398D53FD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49" w:type="dxa"/>
            <w:shd w:val="clear" w:color="auto" w:fill="D9D9D9" w:themeFill="background1" w:themeFillShade="D9"/>
            <w:vAlign w:val="center"/>
          </w:tcPr>
          <w:p w14:paraId="7DDBF563" w14:textId="77777777" w:rsidR="00CF1CD9" w:rsidRPr="00FE1553" w:rsidRDefault="00CF1CD9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</w:tbl>
    <w:p w14:paraId="70691C02" w14:textId="43974E61" w:rsidR="00143FD7" w:rsidRDefault="00143FD7" w:rsidP="000E6840">
      <w:pPr>
        <w:rPr>
          <w:rFonts w:asciiTheme="minorHAnsi" w:hAnsiTheme="minorHAnsi" w:cstheme="minorHAnsi"/>
          <w:b/>
          <w:bCs/>
          <w:sz w:val="28"/>
          <w:szCs w:val="28"/>
          <w:lang w:val="de-DE"/>
        </w:rPr>
      </w:pPr>
    </w:p>
    <w:p w14:paraId="1EA6C990" w14:textId="77777777" w:rsidR="00143FD7" w:rsidRDefault="00143FD7">
      <w:pPr>
        <w:widowControl/>
        <w:autoSpaceDE/>
        <w:autoSpaceDN/>
        <w:adjustRightInd/>
        <w:rPr>
          <w:rFonts w:asciiTheme="minorHAnsi" w:hAnsiTheme="minorHAnsi" w:cstheme="minorHAnsi"/>
          <w:b/>
          <w:bCs/>
          <w:sz w:val="28"/>
          <w:szCs w:val="28"/>
          <w:lang w:val="de-DE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de-DE"/>
        </w:rPr>
        <w:br w:type="page"/>
      </w:r>
    </w:p>
    <w:p w14:paraId="22F5E449" w14:textId="21EB45F1" w:rsidR="000E6840" w:rsidRPr="00F53E73" w:rsidRDefault="000E6840" w:rsidP="000E6840">
      <w:pPr>
        <w:rPr>
          <w:rFonts w:asciiTheme="minorHAnsi" w:hAnsiTheme="minorHAnsi" w:cstheme="minorHAnsi"/>
          <w:sz w:val="28"/>
          <w:szCs w:val="22"/>
          <w:lang w:val="de-AT"/>
        </w:rPr>
      </w:pPr>
      <w:r w:rsidRPr="00F53E73">
        <w:rPr>
          <w:rFonts w:asciiTheme="minorHAnsi" w:hAnsiTheme="minorHAnsi" w:cstheme="minorHAnsi"/>
          <w:b/>
          <w:sz w:val="28"/>
          <w:szCs w:val="22"/>
          <w:lang w:val="de-AT"/>
        </w:rPr>
        <w:lastRenderedPageBreak/>
        <w:t>Mitglieder im Gemein</w:t>
      </w:r>
      <w:r w:rsidR="00E05DBE">
        <w:rPr>
          <w:rFonts w:asciiTheme="minorHAnsi" w:hAnsiTheme="minorHAnsi" w:cstheme="minorHAnsi"/>
          <w:b/>
          <w:sz w:val="28"/>
          <w:szCs w:val="22"/>
          <w:lang w:val="de-AT"/>
        </w:rPr>
        <w:t>deausschuss (GA) der Teilgemein</w:t>
      </w:r>
      <w:r w:rsidRPr="00F53E73">
        <w:rPr>
          <w:rFonts w:asciiTheme="minorHAnsi" w:hAnsiTheme="minorHAnsi" w:cstheme="minorHAnsi"/>
          <w:b/>
          <w:sz w:val="28"/>
          <w:szCs w:val="22"/>
          <w:lang w:val="de-AT"/>
        </w:rPr>
        <w:t xml:space="preserve">de </w:t>
      </w:r>
      <w:r w:rsidRPr="00143FD7">
        <w:rPr>
          <w:rFonts w:asciiTheme="minorHAnsi" w:hAnsiTheme="minorHAnsi" w:cstheme="minorHAnsi"/>
          <w:b/>
          <w:bCs/>
          <w:sz w:val="28"/>
          <w:szCs w:val="28"/>
          <w:highlight w:val="lightGray"/>
          <w:lang w:val="de-DE"/>
        </w:rPr>
        <w:t>NAME</w:t>
      </w:r>
      <w:r w:rsidRPr="00F53E73">
        <w:rPr>
          <w:rFonts w:asciiTheme="minorHAnsi" w:hAnsiTheme="minorHAnsi" w:cstheme="minorHAnsi"/>
          <w:sz w:val="28"/>
          <w:szCs w:val="22"/>
          <w:lang w:val="de-AT"/>
        </w:rPr>
        <w:t>:</w:t>
      </w:r>
      <w:r w:rsidRPr="000E6840">
        <w:rPr>
          <w:rStyle w:val="Funotenzeichen"/>
          <w:rFonts w:asciiTheme="minorHAnsi" w:hAnsiTheme="minorHAnsi" w:cstheme="minorHAnsi"/>
          <w:sz w:val="28"/>
          <w:szCs w:val="22"/>
          <w:vertAlign w:val="superscript"/>
          <w:lang w:val="it-IT"/>
        </w:rPr>
        <w:footnoteReference w:id="3"/>
      </w:r>
      <w:r w:rsidRPr="00F53E73">
        <w:rPr>
          <w:rFonts w:asciiTheme="minorHAnsi" w:hAnsiTheme="minorHAnsi" w:cstheme="minorHAnsi"/>
          <w:sz w:val="28"/>
          <w:szCs w:val="22"/>
          <w:lang w:val="de-AT"/>
        </w:rPr>
        <w:t xml:space="preserve"> Mitgliedschaft, Funktionen und Kontaktperson</w:t>
      </w:r>
    </w:p>
    <w:p w14:paraId="13DA393C" w14:textId="77777777" w:rsidR="000E6840" w:rsidRPr="00F53E73" w:rsidRDefault="000E6840" w:rsidP="000E6840">
      <w:pPr>
        <w:rPr>
          <w:rFonts w:asciiTheme="minorHAnsi" w:hAnsiTheme="minorHAnsi" w:cstheme="minorHAnsi"/>
          <w:sz w:val="28"/>
          <w:szCs w:val="22"/>
          <w:lang w:val="de-AT"/>
        </w:rPr>
      </w:pPr>
    </w:p>
    <w:tbl>
      <w:tblPr>
        <w:tblW w:w="1431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867"/>
        <w:gridCol w:w="1867"/>
        <w:gridCol w:w="1868"/>
        <w:gridCol w:w="1867"/>
        <w:gridCol w:w="1868"/>
        <w:gridCol w:w="1867"/>
        <w:gridCol w:w="1868"/>
      </w:tblGrid>
      <w:tr w:rsidR="00142754" w:rsidRPr="00FE1553" w14:paraId="7576C5E5" w14:textId="64B954EA" w:rsidTr="00143FD7">
        <w:trPr>
          <w:trHeight w:val="54"/>
        </w:trPr>
        <w:tc>
          <w:tcPr>
            <w:tcW w:w="1242" w:type="dxa"/>
            <w:vAlign w:val="center"/>
          </w:tcPr>
          <w:p w14:paraId="7FBA7067" w14:textId="6E33E8A4" w:rsidR="00142754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(A)mtlich</w:t>
            </w:r>
          </w:p>
          <w:p w14:paraId="7576C5DE" w14:textId="1A4C648F" w:rsidR="00142754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(G)ewählt</w:t>
            </w:r>
          </w:p>
          <w:p w14:paraId="7576C5DF" w14:textId="77777777" w:rsidR="00142754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(W)eitere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576C5E0" w14:textId="1AC2D117" w:rsidR="00142754" w:rsidRPr="00FE1553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Vorname, </w:t>
            </w: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 </w:t>
            </w:r>
            <w:r w:rsidR="00143FD7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br/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Familienname (Titel)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576C5E1" w14:textId="3DDA2474" w:rsidR="00142754" w:rsidRPr="00FE1553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Geburtsdatum</w:t>
            </w:r>
          </w:p>
        </w:tc>
        <w:tc>
          <w:tcPr>
            <w:tcW w:w="1868" w:type="dxa"/>
            <w:shd w:val="clear" w:color="auto" w:fill="auto"/>
            <w:vAlign w:val="center"/>
          </w:tcPr>
          <w:p w14:paraId="7576C5E2" w14:textId="599F6D6C" w:rsidR="00142754" w:rsidRPr="00FE1553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Adresse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576C5E3" w14:textId="77777777" w:rsidR="00142754" w:rsidRPr="00FE1553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Telefon</w:t>
            </w:r>
          </w:p>
        </w:tc>
        <w:tc>
          <w:tcPr>
            <w:tcW w:w="1868" w:type="dxa"/>
            <w:shd w:val="clear" w:color="auto" w:fill="auto"/>
            <w:vAlign w:val="center"/>
          </w:tcPr>
          <w:p w14:paraId="7576C5E4" w14:textId="77777777" w:rsidR="00142754" w:rsidRPr="00FE1553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E-Mail</w:t>
            </w:r>
          </w:p>
        </w:tc>
        <w:tc>
          <w:tcPr>
            <w:tcW w:w="1867" w:type="dxa"/>
            <w:vAlign w:val="center"/>
          </w:tcPr>
          <w:p w14:paraId="382C496D" w14:textId="25A5655E" w:rsidR="00142754" w:rsidRPr="000E6840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Leiter/in des GA (L-GA)</w:t>
            </w:r>
            <w:r w:rsidR="00143FD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Mitglied im Gemeindeleitungsteam (GLT)</w:t>
            </w:r>
          </w:p>
        </w:tc>
        <w:tc>
          <w:tcPr>
            <w:tcW w:w="1868" w:type="dxa"/>
            <w:vAlign w:val="center"/>
          </w:tcPr>
          <w:p w14:paraId="34FB9357" w14:textId="6CE3575E" w:rsidR="00142754" w:rsidRDefault="00142754" w:rsidP="00143FD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Themenfelder</w:t>
            </w:r>
            <w:r w:rsidRPr="000E6840">
              <w:rPr>
                <w:rStyle w:val="Funotenzeichen"/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  <w:lang w:val="de-DE"/>
              </w:rPr>
              <w:footnoteReference w:id="4"/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 für </w:t>
            </w:r>
            <w:r w:rsidR="00143FD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Kontaktperson der Teilgemeinde</w:t>
            </w:r>
          </w:p>
        </w:tc>
      </w:tr>
      <w:tr w:rsidR="00142754" w:rsidRPr="00FE1553" w14:paraId="7576C5EC" w14:textId="1CB78097" w:rsidTr="00142754">
        <w:trPr>
          <w:trHeight w:val="576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5E6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  <w:t>G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E7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  <w:t xml:space="preserve">DI Mag. Max Mustermann 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E8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14.04.1968</w:t>
            </w: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5E9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Stephansplatz 6, 1010 Wien</w:t>
            </w: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EA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5EB" w14:textId="73103D14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606D63BD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46CCD18F" w14:textId="4B71219B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  <w:t>Bitte den Inhalt der Zeile "Max Mustermann" löschen!</w:t>
            </w:r>
          </w:p>
        </w:tc>
      </w:tr>
      <w:tr w:rsidR="00142754" w:rsidRPr="00FE1553" w14:paraId="7576C5F3" w14:textId="421731C2" w:rsidTr="00142754">
        <w:trPr>
          <w:trHeight w:val="1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5ED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EE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EF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5F0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F1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5F2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16ADD834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0EDCBA71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42754" w:rsidRPr="00FE1553" w14:paraId="7576C5FA" w14:textId="4C7FD539" w:rsidTr="00142754">
        <w:trPr>
          <w:trHeight w:val="1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5F4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F5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F6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5F7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F8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5F9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67A85BD2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5F23CF5C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142754" w:rsidRPr="00FE1553" w14:paraId="7576C601" w14:textId="36A681E6" w:rsidTr="00142754">
        <w:trPr>
          <w:trHeight w:val="1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5FB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FC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FD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5FE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5FF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00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1BC7B23E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2CD21F69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142754" w:rsidRPr="00FE1553" w14:paraId="7576C608" w14:textId="50276305" w:rsidTr="00142754">
        <w:trPr>
          <w:trHeight w:val="1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602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03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04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05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06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07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0A1F806F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120E905C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142754" w:rsidRPr="00FE1553" w14:paraId="7576C60F" w14:textId="1EC00E13" w:rsidTr="00142754">
        <w:trPr>
          <w:trHeight w:val="1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609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0A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0B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0C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0D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0E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2B4B5A14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48E8A261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142754" w:rsidRPr="00FE1553" w14:paraId="7576C616" w14:textId="63872F7E" w:rsidTr="00142754">
        <w:trPr>
          <w:trHeight w:val="1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610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11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12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13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14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15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71DEEC57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5435E6E3" w14:textId="77777777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142754" w:rsidRPr="00FE1553" w14:paraId="7576C61D" w14:textId="58A16E5D" w:rsidTr="00142754">
        <w:trPr>
          <w:trHeight w:val="391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14:paraId="7576C617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18" w14:textId="77777777" w:rsidR="00142754" w:rsidRPr="00FE1553" w:rsidRDefault="00142754" w:rsidP="00113887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19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1A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7576C61B" w14:textId="77777777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  <w:vAlign w:val="center"/>
          </w:tcPr>
          <w:p w14:paraId="7576C61C" w14:textId="2608D97E" w:rsidR="00142754" w:rsidRPr="00FE1553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7" w:type="dxa"/>
            <w:shd w:val="clear" w:color="auto" w:fill="D9D9D9" w:themeFill="background1" w:themeFillShade="D9"/>
          </w:tcPr>
          <w:p w14:paraId="1FB4630D" w14:textId="24AC9E49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1868" w:type="dxa"/>
            <w:shd w:val="clear" w:color="auto" w:fill="D9D9D9" w:themeFill="background1" w:themeFillShade="D9"/>
          </w:tcPr>
          <w:p w14:paraId="4413BB6E" w14:textId="0686EF70" w:rsidR="00142754" w:rsidRDefault="00142754" w:rsidP="0011388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  <w:r w:rsidRPr="00FE1553"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  <w:t>mit [Tab] weitere Zeilen einfügen.</w:t>
            </w:r>
          </w:p>
        </w:tc>
      </w:tr>
    </w:tbl>
    <w:p w14:paraId="7576C61E" w14:textId="7F3C20FE" w:rsidR="00CA6E39" w:rsidRDefault="00CA6E39" w:rsidP="00CA6E39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7576C62C" w14:textId="06A6D000" w:rsidR="00CA6E39" w:rsidRDefault="00CA6E39" w:rsidP="000B4740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0A932897" w14:textId="75587EA7" w:rsidR="000B4740" w:rsidRDefault="000B4740" w:rsidP="000B4740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5EFFD051" w14:textId="0D692F6E" w:rsidR="000B4740" w:rsidRDefault="000B4740" w:rsidP="000B4740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174D45E3" w14:textId="5E754EE0" w:rsidR="000B4740" w:rsidRDefault="000B4740" w:rsidP="000B4740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555FC376" w14:textId="65D9DAF7" w:rsidR="000B4740" w:rsidRDefault="000B4740" w:rsidP="000B4740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71B213FD" w14:textId="7DF60B7E" w:rsidR="000B4740" w:rsidRDefault="000B4740" w:rsidP="000B4740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3671021F" w14:textId="0074465B" w:rsidR="000E6840" w:rsidRPr="00F53E73" w:rsidRDefault="000E6840" w:rsidP="000E6840">
      <w:pPr>
        <w:rPr>
          <w:rFonts w:asciiTheme="minorHAnsi" w:hAnsiTheme="minorHAnsi" w:cstheme="minorHAnsi"/>
          <w:b/>
          <w:sz w:val="28"/>
          <w:szCs w:val="22"/>
          <w:lang w:val="de-AT"/>
        </w:rPr>
      </w:pPr>
      <w:r w:rsidRPr="00F53E73">
        <w:rPr>
          <w:rFonts w:asciiTheme="minorHAnsi" w:hAnsiTheme="minorHAnsi" w:cstheme="minorHAnsi"/>
          <w:b/>
          <w:sz w:val="28"/>
          <w:szCs w:val="22"/>
          <w:lang w:val="de-AT"/>
        </w:rPr>
        <w:lastRenderedPageBreak/>
        <w:t>Nicht-Mitglieder im GA</w:t>
      </w:r>
      <w:r w:rsidR="00142754" w:rsidRPr="00F53E73">
        <w:rPr>
          <w:rFonts w:asciiTheme="minorHAnsi" w:hAnsiTheme="minorHAnsi" w:cstheme="minorHAnsi"/>
          <w:b/>
          <w:sz w:val="28"/>
          <w:szCs w:val="22"/>
          <w:lang w:val="de-AT"/>
        </w:rPr>
        <w:t xml:space="preserve"> der Teilgemeinede </w:t>
      </w:r>
      <w:r w:rsidR="00142754" w:rsidRPr="00143FD7">
        <w:rPr>
          <w:rFonts w:asciiTheme="minorHAnsi" w:hAnsiTheme="minorHAnsi" w:cstheme="minorHAnsi"/>
          <w:b/>
          <w:bCs/>
          <w:sz w:val="28"/>
          <w:szCs w:val="28"/>
          <w:highlight w:val="lightGray"/>
          <w:lang w:val="de-DE"/>
        </w:rPr>
        <w:t>NAME</w:t>
      </w:r>
      <w:r w:rsidR="00142754" w:rsidRPr="000E6840">
        <w:rPr>
          <w:rStyle w:val="Funotenzeichen"/>
          <w:rFonts w:asciiTheme="minorHAnsi" w:hAnsiTheme="minorHAnsi" w:cstheme="minorHAnsi"/>
          <w:sz w:val="28"/>
          <w:szCs w:val="22"/>
          <w:vertAlign w:val="superscript"/>
          <w:lang w:val="it-IT"/>
        </w:rPr>
        <w:footnoteReference w:id="5"/>
      </w:r>
      <w:r w:rsidRPr="00F53E73">
        <w:rPr>
          <w:rFonts w:asciiTheme="minorHAnsi" w:hAnsiTheme="minorHAnsi" w:cstheme="minorHAnsi"/>
          <w:b/>
          <w:sz w:val="28"/>
          <w:szCs w:val="22"/>
          <w:lang w:val="de-AT"/>
        </w:rPr>
        <w:t xml:space="preserve">: </w:t>
      </w:r>
      <w:r w:rsidRPr="00F53E73">
        <w:rPr>
          <w:rFonts w:asciiTheme="minorHAnsi" w:hAnsiTheme="minorHAnsi" w:cstheme="minorHAnsi"/>
          <w:sz w:val="28"/>
          <w:szCs w:val="22"/>
          <w:lang w:val="de-AT"/>
        </w:rPr>
        <w:t>Kontaktperson</w:t>
      </w:r>
    </w:p>
    <w:p w14:paraId="7CDCFFE5" w14:textId="06B0DAE6" w:rsidR="000B4740" w:rsidRDefault="000B4740" w:rsidP="000B4740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p w14:paraId="7576C62E" w14:textId="4E488DF2" w:rsidR="00B17DAB" w:rsidRDefault="00B17DAB" w:rsidP="00B17DAB">
      <w:pPr>
        <w:rPr>
          <w:rFonts w:asciiTheme="minorHAnsi" w:hAnsiTheme="minorHAnsi" w:cstheme="minorHAnsi"/>
          <w:b/>
          <w:bCs/>
          <w:sz w:val="22"/>
          <w:szCs w:val="22"/>
          <w:lang w:val="de-DE"/>
        </w:rPr>
      </w:pPr>
    </w:p>
    <w:tbl>
      <w:tblPr>
        <w:tblW w:w="0" w:type="auto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632"/>
        <w:gridCol w:w="2146"/>
        <w:gridCol w:w="2147"/>
        <w:gridCol w:w="2147"/>
        <w:gridCol w:w="2147"/>
        <w:gridCol w:w="2147"/>
      </w:tblGrid>
      <w:tr w:rsidR="007F2C85" w:rsidRPr="00FE1553" w14:paraId="11FA3F0F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008240DB" w14:textId="2DE51D15" w:rsidR="007F2C85" w:rsidRDefault="007F2C85" w:rsidP="007F2C8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2146" w:type="dxa"/>
            <w:shd w:val="clear" w:color="auto" w:fill="auto"/>
            <w:vAlign w:val="center"/>
          </w:tcPr>
          <w:p w14:paraId="1FFEB899" w14:textId="43ADE26C" w:rsidR="007F2C85" w:rsidRPr="00FE1553" w:rsidRDefault="007F2C85" w:rsidP="00143FD7">
            <w:pPr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Vorname, </w:t>
            </w: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 xml:space="preserve"> </w:t>
            </w:r>
            <w:r w:rsidR="00143FD7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br/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DE"/>
              </w:rPr>
              <w:t>Familienname (Titel)</w:t>
            </w:r>
          </w:p>
        </w:tc>
        <w:tc>
          <w:tcPr>
            <w:tcW w:w="2147" w:type="dxa"/>
            <w:shd w:val="clear" w:color="auto" w:fill="auto"/>
            <w:vAlign w:val="center"/>
          </w:tcPr>
          <w:p w14:paraId="09FC916A" w14:textId="39B32AC9" w:rsidR="007F2C85" w:rsidRPr="00FE1553" w:rsidRDefault="007F2C85" w:rsidP="00143FD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Geburtsdatum</w:t>
            </w:r>
          </w:p>
        </w:tc>
        <w:tc>
          <w:tcPr>
            <w:tcW w:w="2147" w:type="dxa"/>
            <w:shd w:val="clear" w:color="auto" w:fill="auto"/>
            <w:vAlign w:val="center"/>
          </w:tcPr>
          <w:p w14:paraId="39634798" w14:textId="59B7315B" w:rsidR="007F2C85" w:rsidRPr="00FE1553" w:rsidRDefault="007F2C85" w:rsidP="00143FD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Adresse</w:t>
            </w:r>
          </w:p>
        </w:tc>
        <w:tc>
          <w:tcPr>
            <w:tcW w:w="2147" w:type="dxa"/>
            <w:shd w:val="clear" w:color="auto" w:fill="auto"/>
            <w:vAlign w:val="center"/>
          </w:tcPr>
          <w:p w14:paraId="30BE5744" w14:textId="00EC01C3" w:rsidR="007F2C85" w:rsidRPr="00FE1553" w:rsidRDefault="007F2C85" w:rsidP="00143FD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Telefon</w:t>
            </w:r>
          </w:p>
        </w:tc>
        <w:tc>
          <w:tcPr>
            <w:tcW w:w="2147" w:type="dxa"/>
            <w:shd w:val="clear" w:color="auto" w:fill="auto"/>
            <w:vAlign w:val="center"/>
          </w:tcPr>
          <w:p w14:paraId="1126A0FA" w14:textId="7DF7FE56" w:rsidR="007F2C85" w:rsidRPr="00FE1553" w:rsidRDefault="007F2C85" w:rsidP="00143FD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  <w:r w:rsidRPr="00FE1553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de-AT"/>
              </w:rPr>
              <w:t>E-Mail</w:t>
            </w:r>
          </w:p>
        </w:tc>
      </w:tr>
      <w:tr w:rsidR="007F2C85" w:rsidRPr="00FE1553" w14:paraId="7576C635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2F" w14:textId="41879B47" w:rsidR="007F2C85" w:rsidRPr="007F2C85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  <w:r w:rsidRPr="000E6840"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  <w:t>Liturgie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30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1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2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3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4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3C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36" w14:textId="26E68039" w:rsidR="007F2C85" w:rsidRPr="008344F0" w:rsidRDefault="007F2C85" w:rsidP="007F2C8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</w:pPr>
            <w:r w:rsidRPr="008344F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Caritas (</w:t>
            </w:r>
            <w:r w:rsidR="000B4740" w:rsidRPr="008344F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 xml:space="preserve">verpflichtend, </w:t>
            </w:r>
            <w:r w:rsidRPr="008344F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de-DE"/>
              </w:rPr>
              <w:t>PGO 5.6.e)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37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8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9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A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B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43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3D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Berufungspastoral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3E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3F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0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1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2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4A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44" w14:textId="3964439D" w:rsidR="007F2C85" w:rsidRPr="00F17121" w:rsidRDefault="008B3D42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Schöpfungs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verantwortung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45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6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7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8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9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51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4B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Ehe und Familie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4C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D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E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4F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0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58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52" w14:textId="1DF96B80" w:rsidR="007F2C85" w:rsidRPr="00F17121" w:rsidRDefault="00E05DBE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Erwachsenenbildung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53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4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5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6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7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5F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59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Jugendpastoral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5A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B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C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D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5E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66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60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Kinderpastoral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61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2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3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4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5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6D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67" w14:textId="67FED137" w:rsidR="007F2C85" w:rsidRPr="00F17121" w:rsidRDefault="00F77BC3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Interkultureller/ Interreligiöser Dialog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68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9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A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B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6C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74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6E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Mission und Weltkirche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6F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0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1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2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3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7B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75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Öffentlichkeitsarbeit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76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7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8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9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A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82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7C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Ökumene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7D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E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7F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0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1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89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83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Pfarrliche Bibelarbeit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84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5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6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7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8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90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8A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Seniorenpastoral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8B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C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D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E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8F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97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91" w14:textId="73D1C2E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92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3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4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5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6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7F2C85" w:rsidRPr="00FE1553" w14:paraId="7576C69E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7576C698" w14:textId="77777777" w:rsidR="007F2C85" w:rsidRPr="00F17121" w:rsidRDefault="007F2C85" w:rsidP="007F2C85">
            <w:pPr>
              <w:rPr>
                <w:rFonts w:asciiTheme="minorHAnsi" w:hAnsiTheme="minorHAnsi" w:cstheme="minorHAnsi"/>
                <w:bCs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S</w:t>
            </w:r>
            <w:r w:rsidRPr="00F17121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akramentenpastoral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576C699" w14:textId="77777777" w:rsidR="007F2C85" w:rsidRPr="00FE1553" w:rsidRDefault="007F2C85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A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B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C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576C69D" w14:textId="77777777" w:rsidR="007F2C85" w:rsidRPr="00FE1553" w:rsidRDefault="007F2C85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  <w:tr w:rsidR="00CF1CD9" w:rsidRPr="00FE1553" w14:paraId="34BC0D6A" w14:textId="77777777" w:rsidTr="00143FD7">
        <w:trPr>
          <w:trHeight w:val="277"/>
        </w:trPr>
        <w:tc>
          <w:tcPr>
            <w:tcW w:w="3632" w:type="dxa"/>
            <w:shd w:val="clear" w:color="auto" w:fill="auto"/>
          </w:tcPr>
          <w:p w14:paraId="1E6C0902" w14:textId="0493C891" w:rsidR="00CF1CD9" w:rsidRDefault="00CF1CD9" w:rsidP="007F2C85">
            <w:pPr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</w:pPr>
            <w:r w:rsidRPr="00E05DBE">
              <w:rPr>
                <w:rFonts w:ascii="Calibri" w:hAnsi="Calibri" w:cs="Calibri"/>
                <w:color w:val="000000"/>
                <w:sz w:val="22"/>
                <w:szCs w:val="22"/>
                <w:lang w:val="de-AT"/>
              </w:rPr>
              <w:t>Offene Kirche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31A24774" w14:textId="77777777" w:rsidR="00CF1CD9" w:rsidRPr="00FE1553" w:rsidRDefault="00CF1CD9" w:rsidP="007F2C85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399BE9AF" w14:textId="77777777" w:rsidR="00CF1CD9" w:rsidRPr="00FE1553" w:rsidRDefault="00CF1CD9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2D60AF6C" w14:textId="77777777" w:rsidR="00CF1CD9" w:rsidRPr="00FE1553" w:rsidRDefault="00CF1CD9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71369BB2" w14:textId="77777777" w:rsidR="00CF1CD9" w:rsidRPr="00FE1553" w:rsidRDefault="00CF1CD9" w:rsidP="007F2C85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47" w:type="dxa"/>
            <w:shd w:val="clear" w:color="auto" w:fill="D9D9D9" w:themeFill="background1" w:themeFillShade="D9"/>
            <w:vAlign w:val="center"/>
          </w:tcPr>
          <w:p w14:paraId="56FFF738" w14:textId="77777777" w:rsidR="00CF1CD9" w:rsidRPr="00FE1553" w:rsidRDefault="00CF1CD9" w:rsidP="007F2C85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  <w:lang w:val="de-DE"/>
              </w:rPr>
            </w:pPr>
          </w:p>
        </w:tc>
      </w:tr>
    </w:tbl>
    <w:p w14:paraId="7576C69F" w14:textId="77777777" w:rsidR="00ED3C1A" w:rsidRPr="00FE1553" w:rsidRDefault="00CA7EDE" w:rsidP="00CA7EDE">
      <w:pPr>
        <w:tabs>
          <w:tab w:val="left" w:pos="2940"/>
          <w:tab w:val="left" w:pos="4192"/>
          <w:tab w:val="left" w:pos="5444"/>
          <w:tab w:val="left" w:pos="6696"/>
          <w:tab w:val="left" w:pos="7948"/>
        </w:tabs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="Calibri" w:hAnsi="Calibri" w:cs="Calibri"/>
          <w:color w:val="000000"/>
          <w:sz w:val="22"/>
          <w:szCs w:val="22"/>
          <w:lang w:val="de-AT"/>
        </w:rPr>
        <w:tab/>
      </w:r>
    </w:p>
    <w:sectPr w:rsidR="00ED3C1A" w:rsidRPr="00FE1553" w:rsidSect="005F184F">
      <w:headerReference w:type="default" r:id="rId14"/>
      <w:footerReference w:type="default" r:id="rId15"/>
      <w:pgSz w:w="16837" w:h="11905" w:orient="landscape"/>
      <w:pgMar w:top="1417" w:right="1417" w:bottom="1417" w:left="1134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904E8" w14:textId="77777777" w:rsidR="00FA6781" w:rsidRDefault="00FA6781">
      <w:r>
        <w:separator/>
      </w:r>
    </w:p>
  </w:endnote>
  <w:endnote w:type="continuationSeparator" w:id="0">
    <w:p w14:paraId="58AF1D09" w14:textId="77777777" w:rsidR="00FA6781" w:rsidRDefault="00FA6781">
      <w:r>
        <w:continuationSeparator/>
      </w:r>
    </w:p>
  </w:endnote>
  <w:endnote w:type="continuationNotice" w:id="1">
    <w:p w14:paraId="1B1C2888" w14:textId="77777777" w:rsidR="00FA6781" w:rsidRDefault="00FA67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altName w:val="Bahnschrift Light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ECE5D" w14:textId="17114FCD" w:rsidR="005A4369" w:rsidRPr="00582A92" w:rsidRDefault="00204C2C" w:rsidP="005A4369">
    <w:pPr>
      <w:tabs>
        <w:tab w:val="center" w:pos="7088"/>
      </w:tabs>
      <w:rPr>
        <w:rFonts w:ascii="Calibri" w:eastAsia="Calibri" w:hAnsi="Calibri" w:cs="Calibri"/>
        <w:sz w:val="20"/>
      </w:rPr>
    </w:pPr>
    <w:r w:rsidRPr="00204C2C">
      <w:rPr>
        <w:rFonts w:ascii="Calibri" w:eastAsia="Calibri" w:hAnsi="Calibri" w:cs="Calibri"/>
        <w:sz w:val="18"/>
        <w:szCs w:val="18"/>
      </w:rPr>
      <w:t>Version 2022/</w:t>
    </w:r>
    <w:r w:rsidR="00F77BC3">
      <w:rPr>
        <w:rFonts w:ascii="Calibri" w:eastAsia="Calibri" w:hAnsi="Calibri" w:cs="Calibri"/>
        <w:sz w:val="18"/>
        <w:szCs w:val="18"/>
      </w:rPr>
      <w:t>3</w:t>
    </w:r>
    <w:r w:rsidR="005A4369">
      <w:rPr>
        <w:rFonts w:ascii="Calibri" w:eastAsia="Calibri" w:hAnsi="Calibri" w:cs="Calibri"/>
        <w:sz w:val="20"/>
      </w:rPr>
      <w:tab/>
    </w:r>
    <w:r w:rsidR="005A4369" w:rsidRPr="00582A92">
      <w:rPr>
        <w:rFonts w:ascii="Calibri" w:eastAsia="Calibri" w:hAnsi="Calibri" w:cs="Calibri"/>
        <w:sz w:val="20"/>
      </w:rPr>
      <w:fldChar w:fldCharType="begin"/>
    </w:r>
    <w:r w:rsidR="005A4369" w:rsidRPr="00582A92">
      <w:rPr>
        <w:rFonts w:ascii="Calibri" w:eastAsia="Calibri" w:hAnsi="Calibri" w:cs="Calibri"/>
        <w:sz w:val="20"/>
      </w:rPr>
      <w:instrText xml:space="preserve"> PAGE   \* MERGEFORMAT </w:instrText>
    </w:r>
    <w:r w:rsidR="005A4369" w:rsidRPr="00582A92">
      <w:rPr>
        <w:rFonts w:ascii="Calibri" w:eastAsia="Calibri" w:hAnsi="Calibri" w:cs="Calibri"/>
        <w:sz w:val="20"/>
      </w:rPr>
      <w:fldChar w:fldCharType="separate"/>
    </w:r>
    <w:r w:rsidR="008B3D42">
      <w:rPr>
        <w:rFonts w:ascii="Calibri" w:eastAsia="Calibri" w:hAnsi="Calibri" w:cs="Calibri"/>
        <w:noProof/>
        <w:sz w:val="20"/>
      </w:rPr>
      <w:t>5</w:t>
    </w:r>
    <w:r w:rsidR="005A4369" w:rsidRPr="00582A92">
      <w:rPr>
        <w:rFonts w:ascii="Calibri" w:eastAsia="Calibri" w:hAnsi="Calibri" w:cs="Calibri"/>
        <w:sz w:val="20"/>
      </w:rPr>
      <w:fldChar w:fldCharType="end"/>
    </w:r>
    <w:r w:rsidR="005A4369" w:rsidRPr="00582A92">
      <w:rPr>
        <w:rFonts w:ascii="Calibri" w:eastAsia="Calibri" w:hAnsi="Calibri" w:cs="Calibri"/>
        <w:sz w:val="20"/>
      </w:rPr>
      <w:t>-</w:t>
    </w:r>
    <w:r w:rsidR="005A4369" w:rsidRPr="00582A92">
      <w:rPr>
        <w:rFonts w:ascii="Calibri" w:eastAsia="Calibri" w:hAnsi="Calibri" w:cs="Calibri"/>
        <w:sz w:val="20"/>
      </w:rPr>
      <w:fldChar w:fldCharType="begin"/>
    </w:r>
    <w:r w:rsidR="005A4369" w:rsidRPr="00582A92">
      <w:rPr>
        <w:rFonts w:ascii="Calibri" w:eastAsia="Calibri" w:hAnsi="Calibri" w:cs="Calibri"/>
        <w:sz w:val="20"/>
      </w:rPr>
      <w:instrText xml:space="preserve"> NUMPAGES   \* MERGEFORMAT </w:instrText>
    </w:r>
    <w:r w:rsidR="005A4369" w:rsidRPr="00582A92">
      <w:rPr>
        <w:rFonts w:ascii="Calibri" w:eastAsia="Calibri" w:hAnsi="Calibri" w:cs="Calibri"/>
        <w:sz w:val="20"/>
      </w:rPr>
      <w:fldChar w:fldCharType="separate"/>
    </w:r>
    <w:r w:rsidR="008B3D42">
      <w:rPr>
        <w:rFonts w:ascii="Calibri" w:eastAsia="Calibri" w:hAnsi="Calibri" w:cs="Calibri"/>
        <w:noProof/>
        <w:sz w:val="20"/>
      </w:rPr>
      <w:t>6</w:t>
    </w:r>
    <w:r w:rsidR="005A4369" w:rsidRPr="00582A92">
      <w:rPr>
        <w:rFonts w:ascii="Calibri" w:eastAsia="Calibri" w:hAnsi="Calibri" w:cs="Calibri"/>
        <w:sz w:val="20"/>
      </w:rPr>
      <w:fldChar w:fldCharType="end"/>
    </w:r>
  </w:p>
  <w:p w14:paraId="78407166" w14:textId="77777777" w:rsidR="005A4369" w:rsidRDefault="005A4369">
    <w:pPr>
      <w:pStyle w:val="Fuzeile"/>
    </w:pPr>
  </w:p>
  <w:p w14:paraId="0625B993" w14:textId="1EE2A77F" w:rsidR="005A4369" w:rsidRDefault="005A4369">
    <w:pPr>
      <w:pStyle w:val="Fuzeile"/>
    </w:pPr>
    <w:r w:rsidRPr="005A4369">
      <w:rPr>
        <w:noProof/>
        <w:lang w:val="de-AT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3B5CD44" wp14:editId="4DD26F9C">
              <wp:simplePos x="0" y="0"/>
              <wp:positionH relativeFrom="page">
                <wp:posOffset>7951099</wp:posOffset>
              </wp:positionH>
              <wp:positionV relativeFrom="page">
                <wp:posOffset>7176770</wp:posOffset>
              </wp:positionV>
              <wp:extent cx="1802765" cy="125095"/>
              <wp:effectExtent l="0" t="0" r="6985" b="8255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276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A188C7" w14:textId="5AADAA57" w:rsidR="005A4369" w:rsidRDefault="008B3D42" w:rsidP="005A4369">
                          <w:pPr>
                            <w:spacing w:line="184" w:lineRule="exact"/>
                            <w:jc w:val="right"/>
                            <w:rPr>
                              <w:sz w:val="16"/>
                            </w:rPr>
                          </w:pPr>
                          <w:hyperlink r:id="rId1">
                            <w:r w:rsidR="005A4369"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5A4369">
                            <w:rPr>
                              <w:color w:val="ED7D31"/>
                              <w:sz w:val="16"/>
                            </w:rPr>
                            <w:t>/pgr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5CD44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626.05pt;margin-top:565.1pt;width:141.9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NMSrgIAAKo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" filled="f" stroked="f">
              <v:textbox inset="0,0,0,0">
                <w:txbxContent>
                  <w:p w14:paraId="40A188C7" w14:textId="5AADAA57" w:rsidR="005A4369" w:rsidRDefault="008B3D42" w:rsidP="005A4369">
                    <w:pPr>
                      <w:spacing w:line="184" w:lineRule="exact"/>
                      <w:jc w:val="right"/>
                      <w:rPr>
                        <w:sz w:val="16"/>
                      </w:rPr>
                    </w:pPr>
                    <w:hyperlink r:id="rId2">
                      <w:r w:rsidR="005A4369"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5A4369">
                      <w:rPr>
                        <w:color w:val="ED7D31"/>
                        <w:sz w:val="16"/>
                      </w:rPr>
                      <w:t>/pgr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A4369">
      <w:rPr>
        <w:noProof/>
        <w:lang w:val="de-AT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C2D7DFB" wp14:editId="42125FCE">
              <wp:simplePos x="0" y="0"/>
              <wp:positionH relativeFrom="page">
                <wp:posOffset>715992</wp:posOffset>
              </wp:positionH>
              <wp:positionV relativeFrom="page">
                <wp:posOffset>7359914</wp:posOffset>
              </wp:positionV>
              <wp:extent cx="9083460" cy="0"/>
              <wp:effectExtent l="0" t="0" r="22860" b="19050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08346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D5943" id="Line 16" o:spid="_x0000_s1026" style="position:absolute;flip:y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4pt,579.5pt" to="771.65pt,5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" strokecolor="#b71530" strokeweight=".5pt">
              <w10:wrap anchorx="page" anchory="page"/>
            </v:line>
          </w:pict>
        </mc:Fallback>
      </mc:AlternateContent>
    </w:r>
    <w:r w:rsidRPr="005A4369">
      <w:rPr>
        <w:noProof/>
        <w:lang w:val="de-A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E97BFB0" wp14:editId="1A3157FF">
              <wp:simplePos x="0" y="0"/>
              <wp:positionH relativeFrom="page">
                <wp:posOffset>733245</wp:posOffset>
              </wp:positionH>
              <wp:positionV relativeFrom="page">
                <wp:posOffset>7168551</wp:posOffset>
              </wp:positionV>
              <wp:extent cx="6202393" cy="191363"/>
              <wp:effectExtent l="0" t="0" r="825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02393" cy="19136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AC9EE" w14:textId="04A443B0" w:rsidR="005A4369" w:rsidRPr="00F53E73" w:rsidRDefault="005A4369" w:rsidP="005A4369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  <w:lang w:val="de-AT"/>
                            </w:rPr>
                          </w:pPr>
                          <w:r w:rsidRPr="00F53E73">
                            <w:rPr>
                              <w:b/>
                              <w:color w:val="231F20"/>
                              <w:sz w:val="16"/>
                              <w:lang w:val="de-AT"/>
                            </w:rPr>
                            <w:t xml:space="preserve">KATHOLISCHE KIRCHE </w:t>
                          </w:r>
                          <w:r w:rsidRPr="00F53E73">
                            <w:rPr>
                              <w:color w:val="231F20"/>
                              <w:sz w:val="16"/>
                              <w:lang w:val="de-AT"/>
                            </w:rPr>
                            <w:t xml:space="preserve">Erzdiözese Wien // PASTORALAMT </w:t>
                          </w:r>
                          <w:r w:rsidRPr="00F53E73">
                            <w:rPr>
                              <w:rFonts w:ascii="Calibri Light" w:hAnsi="Calibri Light"/>
                              <w:color w:val="231F20"/>
                              <w:sz w:val="16"/>
                              <w:lang w:val="de-AT"/>
                            </w:rPr>
                            <w:t>// Pfarrgemeinderäte &amp; Pastorale Strukturentwicklung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97BFB0" id="Text Box 17" o:spid="_x0000_s1027" type="#_x0000_t202" style="position:absolute;margin-left:57.75pt;margin-top:564.45pt;width:488.4pt;height:15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AUzsQIAALE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" filled="f" stroked="f">
              <v:textbox inset="0,0,0,0">
                <w:txbxContent>
                  <w:p w14:paraId="4B7AC9EE" w14:textId="04A443B0" w:rsidR="005A4369" w:rsidRPr="00F53E73" w:rsidRDefault="005A4369" w:rsidP="005A4369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  <w:lang w:val="de-AT"/>
                      </w:rPr>
                    </w:pPr>
                    <w:r w:rsidRPr="00F53E73">
                      <w:rPr>
                        <w:b/>
                        <w:color w:val="231F20"/>
                        <w:sz w:val="16"/>
                        <w:lang w:val="de-AT"/>
                      </w:rPr>
                      <w:t xml:space="preserve">KATHOLISCHE KIRCHE </w:t>
                    </w:r>
                    <w:r w:rsidRPr="00F53E73">
                      <w:rPr>
                        <w:color w:val="231F20"/>
                        <w:sz w:val="16"/>
                        <w:lang w:val="de-AT"/>
                      </w:rPr>
                      <w:t xml:space="preserve">Erzdiözese Wien // PASTORALAMT </w:t>
                    </w:r>
                    <w:r w:rsidRPr="00F53E73">
                      <w:rPr>
                        <w:rFonts w:ascii="Calibri Light" w:hAnsi="Calibri Light"/>
                        <w:color w:val="231F20"/>
                        <w:sz w:val="16"/>
                        <w:lang w:val="de-AT"/>
                      </w:rPr>
                      <w:t>// Pfarrgemeinderäte &amp; Pastorale Strukturentwicklung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A4369">
      <w:rPr>
        <w:noProof/>
        <w:lang w:val="de-AT"/>
      </w:rPr>
      <mc:AlternateContent>
        <mc:Choice Requires="wpg">
          <w:drawing>
            <wp:anchor distT="0" distB="0" distL="114300" distR="114300" simplePos="0" relativeHeight="251655168" behindDoc="1" locked="0" layoutInCell="1" allowOverlap="1" wp14:anchorId="448D4E19" wp14:editId="0AB56159">
              <wp:simplePos x="0" y="0"/>
              <wp:positionH relativeFrom="page">
                <wp:posOffset>715993</wp:posOffset>
              </wp:positionH>
              <wp:positionV relativeFrom="page">
                <wp:posOffset>7047781</wp:posOffset>
              </wp:positionV>
              <wp:extent cx="9069938" cy="122723"/>
              <wp:effectExtent l="0" t="0" r="17145" b="0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069938" cy="122723"/>
                        <a:chOff x="1417" y="15594"/>
                        <a:chExt cx="9360" cy="11"/>
                      </a:xfrm>
                    </wpg:grpSpPr>
                    <wps:wsp>
                      <wps:cNvPr id="5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DB66C9" id="Group 13" o:spid="_x0000_s1026" style="position:absolute;margin-left:56.4pt;margin-top:554.95pt;width:714.15pt;height:9.65pt;z-index:-251661312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fvxAAAANoAAAAPAAAAZHJzL2Rvd25yZXYueG1sRI9Ba8JA&#10;FITvQv/D8gpeSrNRs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AKUV+/EAAAA2gAAAA8A&#10;AAAAAAAAAAAAAAAABwIAAGRycy9kb3ducmV2LnhtbFBLBQYAAAAAAwADALcAAAD4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6C3B9" w14:textId="77777777" w:rsidR="00FA6781" w:rsidRDefault="00FA6781">
      <w:r>
        <w:separator/>
      </w:r>
    </w:p>
  </w:footnote>
  <w:footnote w:type="continuationSeparator" w:id="0">
    <w:p w14:paraId="55C61DD9" w14:textId="77777777" w:rsidR="00FA6781" w:rsidRDefault="00FA6781">
      <w:r>
        <w:continuationSeparator/>
      </w:r>
    </w:p>
  </w:footnote>
  <w:footnote w:type="continuationNotice" w:id="1">
    <w:p w14:paraId="7779ECE9" w14:textId="77777777" w:rsidR="00FA6781" w:rsidRDefault="00FA6781"/>
  </w:footnote>
  <w:footnote w:id="2">
    <w:p w14:paraId="6CB1A90D" w14:textId="24541202" w:rsidR="000E6840" w:rsidRPr="00B90BA9" w:rsidRDefault="000E6840">
      <w:pPr>
        <w:pStyle w:val="Funotentext"/>
        <w:rPr>
          <w:rFonts w:ascii="Calibri" w:hAnsi="Calibri" w:cs="Calibri"/>
          <w:lang w:val="de-AT"/>
        </w:rPr>
      </w:pPr>
      <w:r w:rsidRPr="005A4369">
        <w:rPr>
          <w:rStyle w:val="Funotenzeichen"/>
          <w:rFonts w:ascii="Calibri" w:hAnsi="Calibri" w:cs="Calibri"/>
          <w:vertAlign w:val="superscript"/>
        </w:rPr>
        <w:footnoteRef/>
      </w:r>
      <w:r w:rsidRPr="00F53E73">
        <w:rPr>
          <w:rFonts w:ascii="Calibri" w:hAnsi="Calibri" w:cs="Calibri"/>
          <w:vertAlign w:val="superscript"/>
          <w:lang w:val="de-AT"/>
        </w:rPr>
        <w:t xml:space="preserve"> </w:t>
      </w:r>
      <w:r w:rsidRPr="00B90BA9">
        <w:rPr>
          <w:rFonts w:ascii="Calibri" w:hAnsi="Calibri" w:cs="Calibri"/>
          <w:lang w:val="de-AT"/>
        </w:rPr>
        <w:t xml:space="preserve">Vgl. Liste </w:t>
      </w:r>
      <w:r w:rsidR="005A4369">
        <w:rPr>
          <w:rFonts w:ascii="Calibri" w:hAnsi="Calibri" w:cs="Calibri"/>
          <w:lang w:val="de-AT"/>
        </w:rPr>
        <w:t xml:space="preserve">der Themenfelder </w:t>
      </w:r>
      <w:r w:rsidRPr="00B90BA9">
        <w:rPr>
          <w:rFonts w:ascii="Calibri" w:hAnsi="Calibri" w:cs="Calibri"/>
          <w:lang w:val="de-AT"/>
        </w:rPr>
        <w:t>auf Seite 2-3</w:t>
      </w:r>
    </w:p>
  </w:footnote>
  <w:footnote w:id="3">
    <w:p w14:paraId="6E044356" w14:textId="6F84D3EC" w:rsidR="000E6840" w:rsidRPr="00B90BA9" w:rsidRDefault="000E6840">
      <w:pPr>
        <w:pStyle w:val="Funotentext"/>
        <w:rPr>
          <w:rFonts w:ascii="Calibri" w:hAnsi="Calibri" w:cs="Calibri"/>
          <w:lang w:val="de-AT"/>
        </w:rPr>
      </w:pPr>
      <w:r w:rsidRPr="00B90BA9">
        <w:rPr>
          <w:rStyle w:val="Funotenzeichen"/>
          <w:rFonts w:ascii="Calibri" w:hAnsi="Calibri" w:cs="Calibri"/>
          <w:vertAlign w:val="superscript"/>
        </w:rPr>
        <w:footnoteRef/>
      </w:r>
      <w:r w:rsidRPr="00F53E73">
        <w:rPr>
          <w:rFonts w:ascii="Calibri" w:hAnsi="Calibri" w:cs="Calibri"/>
          <w:lang w:val="de-AT"/>
        </w:rPr>
        <w:t xml:space="preserve"> </w:t>
      </w:r>
      <w:r w:rsidRPr="00B90BA9">
        <w:rPr>
          <w:rFonts w:ascii="Calibri" w:hAnsi="Calibri" w:cs="Calibri"/>
          <w:bCs/>
          <w:lang w:val="de-DE"/>
        </w:rPr>
        <w:t>Für jede Teilgemeinde ist ein eigenes Blatt hinzufügen.</w:t>
      </w:r>
    </w:p>
  </w:footnote>
  <w:footnote w:id="4">
    <w:p w14:paraId="66BC9DFB" w14:textId="1398D418" w:rsidR="00142754" w:rsidRPr="00B90BA9" w:rsidRDefault="00142754" w:rsidP="00142754">
      <w:pPr>
        <w:pStyle w:val="Funotentext"/>
        <w:rPr>
          <w:rFonts w:ascii="Calibri" w:hAnsi="Calibri" w:cs="Calibri"/>
          <w:lang w:val="de-AT"/>
        </w:rPr>
      </w:pPr>
      <w:r w:rsidRPr="00B90BA9">
        <w:rPr>
          <w:rStyle w:val="Funotenzeichen"/>
          <w:rFonts w:ascii="Calibri" w:hAnsi="Calibri" w:cs="Calibri"/>
          <w:vertAlign w:val="superscript"/>
        </w:rPr>
        <w:footnoteRef/>
      </w:r>
      <w:r w:rsidRPr="00F53E73">
        <w:rPr>
          <w:rFonts w:ascii="Calibri" w:hAnsi="Calibri" w:cs="Calibri"/>
          <w:lang w:val="de-AT"/>
        </w:rPr>
        <w:t xml:space="preserve"> </w:t>
      </w:r>
      <w:r w:rsidR="005A4369">
        <w:rPr>
          <w:rFonts w:ascii="Calibri" w:hAnsi="Calibri" w:cs="Calibri"/>
          <w:lang w:val="de-AT"/>
        </w:rPr>
        <w:t>v</w:t>
      </w:r>
      <w:r w:rsidRPr="00B90BA9">
        <w:rPr>
          <w:rFonts w:ascii="Calibri" w:hAnsi="Calibri" w:cs="Calibri"/>
          <w:lang w:val="de-AT"/>
        </w:rPr>
        <w:t>gl. Liste</w:t>
      </w:r>
      <w:r w:rsidR="005A4369">
        <w:rPr>
          <w:rFonts w:ascii="Calibri" w:hAnsi="Calibri" w:cs="Calibri"/>
          <w:lang w:val="de-AT"/>
        </w:rPr>
        <w:t xml:space="preserve"> der Themenfelder</w:t>
      </w:r>
      <w:r w:rsidRPr="00B90BA9">
        <w:rPr>
          <w:rFonts w:ascii="Calibri" w:hAnsi="Calibri" w:cs="Calibri"/>
          <w:lang w:val="de-AT"/>
        </w:rPr>
        <w:t xml:space="preserve"> auf Seite 2-3</w:t>
      </w:r>
    </w:p>
  </w:footnote>
  <w:footnote w:id="5">
    <w:p w14:paraId="2DD59AB6" w14:textId="77777777" w:rsidR="00142754" w:rsidRPr="00B90BA9" w:rsidRDefault="00142754" w:rsidP="00142754">
      <w:pPr>
        <w:pStyle w:val="Funotentext"/>
        <w:rPr>
          <w:rFonts w:ascii="Calibri" w:hAnsi="Calibri" w:cs="Calibri"/>
          <w:lang w:val="de-AT"/>
        </w:rPr>
      </w:pPr>
      <w:r w:rsidRPr="00B90BA9">
        <w:rPr>
          <w:rStyle w:val="Funotenzeichen"/>
          <w:rFonts w:ascii="Calibri" w:hAnsi="Calibri" w:cs="Calibri"/>
          <w:vertAlign w:val="superscript"/>
        </w:rPr>
        <w:footnoteRef/>
      </w:r>
      <w:r w:rsidRPr="00F53E73">
        <w:rPr>
          <w:rFonts w:ascii="Calibri" w:hAnsi="Calibri" w:cs="Calibri"/>
          <w:lang w:val="de-AT"/>
        </w:rPr>
        <w:t xml:space="preserve"> </w:t>
      </w:r>
      <w:r w:rsidRPr="00B90BA9">
        <w:rPr>
          <w:rFonts w:ascii="Calibri" w:hAnsi="Calibri" w:cs="Calibri"/>
          <w:bCs/>
          <w:lang w:val="de-DE"/>
        </w:rPr>
        <w:t>Für jede Teilgemeinde ist ein eigenes Blatt hinzufügen.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6C6A4" w14:textId="77777777" w:rsidR="000E6840" w:rsidRDefault="000E6840" w:rsidP="00FE1553">
    <w:pPr>
      <w:pStyle w:val="Kopfzeile"/>
      <w:tabs>
        <w:tab w:val="clear" w:pos="9072"/>
        <w:tab w:val="left" w:pos="560"/>
        <w:tab w:val="right" w:pos="9071"/>
      </w:tabs>
    </w:pPr>
  </w:p>
  <w:p w14:paraId="5855AA8C" w14:textId="77777777" w:rsidR="00B90BA9" w:rsidRDefault="000E6840" w:rsidP="000B4740">
    <w:pPr>
      <w:pStyle w:val="Kopfzeile"/>
      <w:tabs>
        <w:tab w:val="clear" w:pos="9072"/>
        <w:tab w:val="left" w:pos="0"/>
        <w:tab w:val="right" w:pos="14175"/>
      </w:tabs>
    </w:pPr>
    <w:r w:rsidRPr="006E4411">
      <w:rPr>
        <w:rFonts w:asciiTheme="minorHAnsi" w:hAnsiTheme="minorHAnsi" w:cstheme="minorHAnsi"/>
        <w:noProof/>
        <w:sz w:val="40"/>
        <w:szCs w:val="40"/>
        <w:lang w:val="de-AT"/>
      </w:rPr>
      <w:drawing>
        <wp:inline distT="0" distB="0" distL="0" distR="0" wp14:anchorId="7576C6A7" wp14:editId="7576C6A8">
          <wp:extent cx="1035050" cy="579120"/>
          <wp:effectExtent l="0" t="0" r="0" b="0"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W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050" cy="579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76C6A5" w14:textId="43A627E7" w:rsidR="000E6840" w:rsidRDefault="000E6840" w:rsidP="000B4740">
    <w:pPr>
      <w:pStyle w:val="Kopfzeile"/>
      <w:tabs>
        <w:tab w:val="clear" w:pos="9072"/>
        <w:tab w:val="left" w:pos="0"/>
        <w:tab w:val="right" w:pos="14175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A45B2"/>
    <w:multiLevelType w:val="hybridMultilevel"/>
    <w:tmpl w:val="6388D8C4"/>
    <w:lvl w:ilvl="0" w:tplc="4FD8A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61B5B"/>
    <w:multiLevelType w:val="hybridMultilevel"/>
    <w:tmpl w:val="49B05490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982635"/>
    <w:multiLevelType w:val="hybridMultilevel"/>
    <w:tmpl w:val="0C30E20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AFD"/>
    <w:rsid w:val="00006769"/>
    <w:rsid w:val="00070104"/>
    <w:rsid w:val="0007564E"/>
    <w:rsid w:val="000815AA"/>
    <w:rsid w:val="00082C1A"/>
    <w:rsid w:val="000B27D4"/>
    <w:rsid w:val="000B4740"/>
    <w:rsid w:val="000C2AAD"/>
    <w:rsid w:val="000D3828"/>
    <w:rsid w:val="000E6840"/>
    <w:rsid w:val="000E7858"/>
    <w:rsid w:val="00113887"/>
    <w:rsid w:val="00120B4B"/>
    <w:rsid w:val="00142754"/>
    <w:rsid w:val="00143DD3"/>
    <w:rsid w:val="00143FD7"/>
    <w:rsid w:val="001A36DC"/>
    <w:rsid w:val="001B0E93"/>
    <w:rsid w:val="001D118B"/>
    <w:rsid w:val="00204C2C"/>
    <w:rsid w:val="00206E73"/>
    <w:rsid w:val="002113FA"/>
    <w:rsid w:val="00243C73"/>
    <w:rsid w:val="00251C69"/>
    <w:rsid w:val="00254564"/>
    <w:rsid w:val="00267B55"/>
    <w:rsid w:val="00287FE3"/>
    <w:rsid w:val="0029628B"/>
    <w:rsid w:val="00297AFD"/>
    <w:rsid w:val="002C446B"/>
    <w:rsid w:val="002C4C5E"/>
    <w:rsid w:val="002C74E6"/>
    <w:rsid w:val="002D2BDD"/>
    <w:rsid w:val="00327D72"/>
    <w:rsid w:val="00352B2B"/>
    <w:rsid w:val="0035674E"/>
    <w:rsid w:val="00356A66"/>
    <w:rsid w:val="00394E4D"/>
    <w:rsid w:val="003C02CE"/>
    <w:rsid w:val="003C0F1E"/>
    <w:rsid w:val="003C7B2D"/>
    <w:rsid w:val="003D39D2"/>
    <w:rsid w:val="00401DBD"/>
    <w:rsid w:val="004029AE"/>
    <w:rsid w:val="00411930"/>
    <w:rsid w:val="00413243"/>
    <w:rsid w:val="004218C3"/>
    <w:rsid w:val="00442C73"/>
    <w:rsid w:val="00453932"/>
    <w:rsid w:val="00461FE9"/>
    <w:rsid w:val="00465C86"/>
    <w:rsid w:val="004C52E4"/>
    <w:rsid w:val="004C684B"/>
    <w:rsid w:val="004D1968"/>
    <w:rsid w:val="00552FC7"/>
    <w:rsid w:val="005709B7"/>
    <w:rsid w:val="0059171C"/>
    <w:rsid w:val="005A4369"/>
    <w:rsid w:val="005A5CF7"/>
    <w:rsid w:val="005F184F"/>
    <w:rsid w:val="006011D2"/>
    <w:rsid w:val="00641CD4"/>
    <w:rsid w:val="00642751"/>
    <w:rsid w:val="0066054B"/>
    <w:rsid w:val="0067568C"/>
    <w:rsid w:val="006B4423"/>
    <w:rsid w:val="006B78A2"/>
    <w:rsid w:val="00766F3C"/>
    <w:rsid w:val="007B194B"/>
    <w:rsid w:val="007F2C04"/>
    <w:rsid w:val="007F2C85"/>
    <w:rsid w:val="0081233B"/>
    <w:rsid w:val="008344F0"/>
    <w:rsid w:val="00835C59"/>
    <w:rsid w:val="0083629B"/>
    <w:rsid w:val="008378DD"/>
    <w:rsid w:val="008566BF"/>
    <w:rsid w:val="008B3D42"/>
    <w:rsid w:val="008E6DB1"/>
    <w:rsid w:val="008E7D36"/>
    <w:rsid w:val="008F6DBD"/>
    <w:rsid w:val="00902116"/>
    <w:rsid w:val="00913DC8"/>
    <w:rsid w:val="00927829"/>
    <w:rsid w:val="00954A70"/>
    <w:rsid w:val="00965DF3"/>
    <w:rsid w:val="009A157D"/>
    <w:rsid w:val="009B16C6"/>
    <w:rsid w:val="009C7D5B"/>
    <w:rsid w:val="00A5596F"/>
    <w:rsid w:val="00A61C6B"/>
    <w:rsid w:val="00A8762B"/>
    <w:rsid w:val="00A92C61"/>
    <w:rsid w:val="00AC1378"/>
    <w:rsid w:val="00AC5D83"/>
    <w:rsid w:val="00AE0841"/>
    <w:rsid w:val="00AE5835"/>
    <w:rsid w:val="00B17DAB"/>
    <w:rsid w:val="00B274C9"/>
    <w:rsid w:val="00B3473C"/>
    <w:rsid w:val="00B40749"/>
    <w:rsid w:val="00B90BA9"/>
    <w:rsid w:val="00BA24FF"/>
    <w:rsid w:val="00BC1447"/>
    <w:rsid w:val="00BC56CB"/>
    <w:rsid w:val="00C01740"/>
    <w:rsid w:val="00C03281"/>
    <w:rsid w:val="00C032F5"/>
    <w:rsid w:val="00C304A6"/>
    <w:rsid w:val="00C85289"/>
    <w:rsid w:val="00CA6E39"/>
    <w:rsid w:val="00CA7EDE"/>
    <w:rsid w:val="00CC6240"/>
    <w:rsid w:val="00CD786D"/>
    <w:rsid w:val="00CE74BD"/>
    <w:rsid w:val="00CF1CD9"/>
    <w:rsid w:val="00D02BDA"/>
    <w:rsid w:val="00D67F03"/>
    <w:rsid w:val="00D8001F"/>
    <w:rsid w:val="00D95728"/>
    <w:rsid w:val="00DC2813"/>
    <w:rsid w:val="00DC6AE1"/>
    <w:rsid w:val="00E05DBE"/>
    <w:rsid w:val="00E3094D"/>
    <w:rsid w:val="00E54E56"/>
    <w:rsid w:val="00E63FCA"/>
    <w:rsid w:val="00E64B17"/>
    <w:rsid w:val="00E6714C"/>
    <w:rsid w:val="00E949B8"/>
    <w:rsid w:val="00EA5504"/>
    <w:rsid w:val="00EB75AF"/>
    <w:rsid w:val="00ED3C1A"/>
    <w:rsid w:val="00F17121"/>
    <w:rsid w:val="00F53E73"/>
    <w:rsid w:val="00F564F5"/>
    <w:rsid w:val="00F6074E"/>
    <w:rsid w:val="00F77BC3"/>
    <w:rsid w:val="00F96E66"/>
    <w:rsid w:val="00FA6781"/>
    <w:rsid w:val="00FC33C0"/>
    <w:rsid w:val="00FE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7576C4B7"/>
  <w15:docId w15:val="{2022A102-B2B1-4AFD-AF35-269382CC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link w:val="KopfzeileZchn"/>
    <w:uiPriority w:val="99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KopfzeileZchn">
    <w:name w:val="Kopfzeile Zchn"/>
    <w:basedOn w:val="Absatz-Standardschriftart"/>
    <w:link w:val="Kopfzeile"/>
    <w:uiPriority w:val="99"/>
    <w:rsid w:val="00FE1553"/>
    <w:rPr>
      <w:rFonts w:ascii="Shruti" w:hAnsi="Shruti"/>
      <w:sz w:val="24"/>
      <w:szCs w:val="24"/>
      <w:lang w:val="en-US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FE1553"/>
    <w:rPr>
      <w:rFonts w:ascii="Shruti" w:hAnsi="Shruti"/>
      <w:sz w:val="24"/>
      <w:szCs w:val="24"/>
      <w:lang w:val="en-US" w:eastAsia="de-AT"/>
    </w:rPr>
  </w:style>
  <w:style w:type="paragraph" w:styleId="Textkrper">
    <w:name w:val="Body Text"/>
    <w:basedOn w:val="Standard"/>
    <w:link w:val="TextkrperZchn"/>
    <w:uiPriority w:val="99"/>
    <w:rsid w:val="00FE1553"/>
    <w:pPr>
      <w:spacing w:after="120"/>
    </w:pPr>
    <w:rPr>
      <w:rFonts w:ascii="Courier" w:hAnsi="Courier" w:cs="Courier"/>
      <w:sz w:val="20"/>
      <w:szCs w:val="20"/>
      <w:lang w:val="de-DE"/>
    </w:rPr>
  </w:style>
  <w:style w:type="character" w:customStyle="1" w:styleId="TextkrperZchn">
    <w:name w:val="Textkörper Zchn"/>
    <w:basedOn w:val="Absatz-Standardschriftart"/>
    <w:link w:val="Textkrper"/>
    <w:uiPriority w:val="99"/>
    <w:rsid w:val="00FE1553"/>
    <w:rPr>
      <w:rFonts w:ascii="Courier" w:hAnsi="Courier" w:cs="Courier"/>
      <w:lang w:eastAsia="de-AT"/>
    </w:rPr>
  </w:style>
  <w:style w:type="paragraph" w:styleId="Funotentext">
    <w:name w:val="footnote text"/>
    <w:basedOn w:val="Standard"/>
    <w:link w:val="FunotentextZchn"/>
    <w:semiHidden/>
    <w:unhideWhenUsed/>
    <w:rsid w:val="00FE1553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E1553"/>
    <w:rPr>
      <w:rFonts w:ascii="Shruti" w:hAnsi="Shruti"/>
      <w:lang w:val="en-US" w:eastAsia="de-AT"/>
    </w:rPr>
  </w:style>
  <w:style w:type="paragraph" w:styleId="Listenabsatz">
    <w:name w:val="List Paragraph"/>
    <w:basedOn w:val="Standard"/>
    <w:uiPriority w:val="34"/>
    <w:qFormat/>
    <w:rsid w:val="00FE1553"/>
    <w:pPr>
      <w:ind w:left="720"/>
      <w:contextualSpacing/>
    </w:pPr>
  </w:style>
  <w:style w:type="character" w:styleId="Hyperlink">
    <w:name w:val="Hyperlink"/>
    <w:basedOn w:val="Absatz-Standardschriftart"/>
    <w:rsid w:val="0066054B"/>
    <w:rPr>
      <w:color w:val="0563C1" w:themeColor="hyperlink"/>
      <w:u w:val="single"/>
    </w:rPr>
  </w:style>
  <w:style w:type="paragraph" w:styleId="berarbeitung">
    <w:name w:val="Revision"/>
    <w:hidden/>
    <w:uiPriority w:val="99"/>
    <w:semiHidden/>
    <w:rsid w:val="005F184F"/>
    <w:rPr>
      <w:rFonts w:ascii="Shruti" w:hAnsi="Shruti"/>
      <w:sz w:val="24"/>
      <w:szCs w:val="24"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rzdioezese-wien.at/datenschut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vikariat.sued@edw.or.a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ik.wien-stadt@edw.or.a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vikariat.nord@edw.or.a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BCDD689C8D74DB9A3B026BA189338" ma:contentTypeVersion="14" ma:contentTypeDescription="Ein neues Dokument erstellen." ma:contentTypeScope="" ma:versionID="30e7674975558103de2192663767a484">
  <xsd:schema xmlns:xsd="http://www.w3.org/2001/XMLSchema" xmlns:xs="http://www.w3.org/2001/XMLSchema" xmlns:p="http://schemas.microsoft.com/office/2006/metadata/properties" xmlns:ns3="68bf19db-88f9-4969-bc65-82f1efa0e5b6" xmlns:ns4="b036d500-50db-427e-b8d6-2713a4026c3f" targetNamespace="http://schemas.microsoft.com/office/2006/metadata/properties" ma:root="true" ma:fieldsID="866e75c7c0411e54551bae39c9c7ae28" ns3:_="" ns4:_="">
    <xsd:import namespace="68bf19db-88f9-4969-bc65-82f1efa0e5b6"/>
    <xsd:import namespace="b036d500-50db-427e-b8d6-2713a4026c3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f19db-88f9-4969-bc65-82f1efa0e5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6d500-50db-427e-b8d6-2713a4026c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266AC3-EBD3-4BA5-8791-A90D6AB98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f19db-88f9-4969-bc65-82f1efa0e5b6"/>
    <ds:schemaRef ds:uri="b036d500-50db-427e-b8d6-2713a4026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BB49B9-98D6-4DA4-B604-69802217A9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B9B25A-3CC9-41ED-978A-F8B12CAF6F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2887FF72.dotm</Template>
  <TotalTime>0</TotalTime>
  <Pages>6</Pages>
  <Words>519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subject/>
  <dc:creator>vsvoel</dc:creator>
  <cp:keywords/>
  <dc:description/>
  <cp:lastModifiedBy>Lobnig Stefan</cp:lastModifiedBy>
  <cp:revision>30</cp:revision>
  <cp:lastPrinted>2022-02-14T09:52:00Z</cp:lastPrinted>
  <dcterms:created xsi:type="dcterms:W3CDTF">2017-03-08T10:35:00Z</dcterms:created>
  <dcterms:modified xsi:type="dcterms:W3CDTF">2022-04-25T07:49:00Z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0x0101002C1BCDD689C8D74DB9A3B026BA189338</vt:lpwstr>
  </property>
</Properties>
</file>