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C5D76" w14:textId="301B7E40" w:rsidR="00922D21" w:rsidRPr="00AE07EF" w:rsidRDefault="00097E35" w:rsidP="00AA623A">
      <w:pPr>
        <w:pStyle w:val="Kopfzeile"/>
        <w:tabs>
          <w:tab w:val="left" w:pos="0"/>
        </w:tabs>
        <w:rPr>
          <w:rFonts w:ascii="Calibri" w:hAnsi="Calibri" w:cs="Calibri"/>
          <w:bCs/>
          <w:i/>
          <w:color w:val="808080"/>
          <w:sz w:val="22"/>
          <w:szCs w:val="18"/>
        </w:rPr>
      </w:pP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913765</wp:posOffset>
                </wp:positionH>
                <wp:positionV relativeFrom="page">
                  <wp:posOffset>9968865</wp:posOffset>
                </wp:positionV>
                <wp:extent cx="5903595" cy="152400"/>
                <wp:effectExtent l="0" t="0" r="0" b="0"/>
                <wp:wrapNone/>
                <wp:docPr id="15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B97662" w14:textId="33097E64" w:rsidR="000E0564" w:rsidRPr="007D3DE0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jc w:val="right"/>
                              <w:rPr>
                                <w:rFonts w:ascii="Calibri" w:hAnsi="Calibri" w:cs="Calibri"/>
                                <w:sz w:val="17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5" o:spid="_x0000_s1026" type="#_x0000_t202" style="position:absolute;margin-left:71.95pt;margin-top:784.95pt;width:464.85pt;height:1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" filled="f" stroked="f">
                <v:textbox inset="0,0,0,0">
                  <w:txbxContent>
                    <w:p w14:paraId="6DB97662" w14:textId="33097E64" w:rsidR="000E0564" w:rsidRPr="007D3DE0" w:rsidRDefault="000E0564" w:rsidP="000E0564">
                      <w:pPr>
                        <w:pStyle w:val="Textkrper"/>
                        <w:spacing w:before="4"/>
                        <w:ind w:left="40"/>
                        <w:jc w:val="right"/>
                        <w:rPr>
                          <w:rFonts w:ascii="Calibri" w:hAnsi="Calibri" w:cs="Calibri"/>
                          <w:sz w:val="17"/>
                        </w:rPr>
                      </w:pPr>
                      <w:r w:rsidRPr="007D3DE0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                                                                                                                 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5353050</wp:posOffset>
                </wp:positionH>
                <wp:positionV relativeFrom="page">
                  <wp:posOffset>10134600</wp:posOffset>
                </wp:positionV>
                <wp:extent cx="1548130" cy="114300"/>
                <wp:effectExtent l="0" t="0" r="0" b="0"/>
                <wp:wrapNone/>
                <wp:docPr id="13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C1BDBD" w14:textId="77777777" w:rsidR="000E0564" w:rsidRPr="007D3DE0" w:rsidRDefault="00DA246C" w:rsidP="000E0564">
                            <w:pPr>
                              <w:spacing w:line="184" w:lineRule="exact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hyperlink r:id="rId8">
                              <w:r w:rsidR="000E0564" w:rsidRPr="007D3DE0">
                                <w:rPr>
                                  <w:rFonts w:ascii="Calibri" w:hAnsi="Calibri" w:cs="Calibri"/>
                                  <w:color w:val="ED7D31"/>
                                  <w:sz w:val="16"/>
                                </w:rPr>
                                <w:t>www.erzdioezese-wien.at</w:t>
                              </w:r>
                            </w:hyperlink>
                            <w:r w:rsidR="000E0564" w:rsidRPr="007D3DE0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/pgr-wahl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21.5pt;margin-top:798pt;width:121.9pt;height: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0TeswIAALI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" filled="f" stroked="f">
                <v:textbox inset="0,0,0,0">
                  <w:txbxContent>
                    <w:p w:rsidR="000E0564" w:rsidRPr="007D3DE0" w:rsidRDefault="001724D8" w:rsidP="000E0564">
                      <w:pPr>
                        <w:spacing w:line="184" w:lineRule="exact"/>
                        <w:rPr>
                          <w:rFonts w:ascii="Calibri" w:hAnsi="Calibri" w:cs="Calibri"/>
                          <w:sz w:val="16"/>
                        </w:rPr>
                      </w:pPr>
                      <w:hyperlink r:id="rId21">
                        <w:r w:rsidR="000E0564" w:rsidRPr="007D3DE0">
                          <w:rPr>
                            <w:rFonts w:ascii="Calibri" w:hAnsi="Calibri" w:cs="Calibri"/>
                            <w:color w:val="ED7D31"/>
                            <w:sz w:val="16"/>
                          </w:rPr>
                          <w:t>www.erzdioezese-wien.at</w:t>
                        </w:r>
                      </w:hyperlink>
                      <w:r w:rsidR="000E0564" w:rsidRPr="007D3DE0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/pgr-wahl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4294967294" distB="4294967294" distL="114300" distR="114300" simplePos="0" relativeHeight="251665408" behindDoc="1" locked="0" layoutInCell="1" allowOverlap="1">
                <wp:simplePos x="0" y="0"/>
                <wp:positionH relativeFrom="page">
                  <wp:posOffset>893445</wp:posOffset>
                </wp:positionH>
                <wp:positionV relativeFrom="page">
                  <wp:posOffset>10117454</wp:posOffset>
                </wp:positionV>
                <wp:extent cx="5937250" cy="0"/>
                <wp:effectExtent l="0" t="0" r="6350" b="0"/>
                <wp:wrapNone/>
                <wp:docPr id="12" name="Gerader Verbinde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B7153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64375" id="Gerader Verbinder 10" o:spid="_x0000_s1026" style="position:absolute;z-index:-25165107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70.35pt,796.65pt" to="537.8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" strokecolor="#b71530" strokeweight=".5pt">
                <w10:wrap anchorx="page" anchory="page"/>
              </v:line>
            </w:pict>
          </mc:Fallback>
        </mc:AlternateContent>
      </w: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902970</wp:posOffset>
                </wp:positionH>
                <wp:positionV relativeFrom="page">
                  <wp:posOffset>9968865</wp:posOffset>
                </wp:positionV>
                <wp:extent cx="5937885" cy="152400"/>
                <wp:effectExtent l="0" t="0" r="0" b="0"/>
                <wp:wrapNone/>
                <wp:docPr id="11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51617" w14:textId="77777777" w:rsidR="000E0564" w:rsidRDefault="000E0564" w:rsidP="000E0564">
                            <w:pPr>
                              <w:pStyle w:val="Textkrper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71.1pt;margin-top:784.95pt;width:467.55pt;height:1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" filled="f" stroked="f">
                <v:textbox inset="0,0,0,0">
                  <w:txbxContent>
                    <w:p w:rsidR="000E0564" w:rsidRDefault="000E0564" w:rsidP="000E0564">
                      <w:pPr>
                        <w:pStyle w:val="Textkrper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ge">
                  <wp:posOffset>10135870</wp:posOffset>
                </wp:positionV>
                <wp:extent cx="4028440" cy="443865"/>
                <wp:effectExtent l="0" t="0" r="0" b="0"/>
                <wp:wrapNone/>
                <wp:docPr id="10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089BB" w14:textId="77777777" w:rsidR="000E0564" w:rsidRPr="007D3DE0" w:rsidRDefault="000E0564" w:rsidP="000E0564">
                            <w:pPr>
                              <w:spacing w:line="184" w:lineRule="exact"/>
                              <w:ind w:left="20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b/>
                                <w:color w:val="231F20"/>
                                <w:sz w:val="16"/>
                              </w:rPr>
                              <w:t xml:space="preserve">KATHOLISCHE KIRCHE </w:t>
                            </w:r>
                            <w:r w:rsidRPr="007D3DE0"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>Erzdiözese Wien // PGR-WAHL 2022</w:t>
                            </w:r>
                            <w:r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 xml:space="preserve"> // Stimmzettel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70.65pt;margin-top:798.1pt;width:317.2pt;height:34.9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20sQ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" filled="f" stroked="f">
                <v:textbox inset="0,0,0,0">
                  <w:txbxContent>
                    <w:p w:rsidR="000E0564" w:rsidRPr="007D3DE0" w:rsidRDefault="000E0564" w:rsidP="000E0564">
                      <w:pPr>
                        <w:spacing w:line="184" w:lineRule="exact"/>
                        <w:ind w:left="20"/>
                        <w:rPr>
                          <w:rFonts w:ascii="Calibri" w:hAnsi="Calibri" w:cs="Calibri"/>
                          <w:sz w:val="16"/>
                        </w:rPr>
                      </w:pPr>
                      <w:r w:rsidRPr="007D3DE0">
                        <w:rPr>
                          <w:rFonts w:ascii="Calibri" w:hAnsi="Calibri" w:cs="Calibri"/>
                          <w:b/>
                          <w:color w:val="231F20"/>
                          <w:sz w:val="16"/>
                        </w:rPr>
                        <w:t xml:space="preserve">KATHOLISCHE KIRCHE </w:t>
                      </w:r>
                      <w:r w:rsidRPr="007D3DE0"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>Erzdiözese Wien // PGR-WAHL 2022</w:t>
                      </w:r>
                      <w:r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 xml:space="preserve"> // Stimmzettel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2D21" w:rsidRPr="00AE07EF">
        <w:rPr>
          <w:rFonts w:ascii="Calibri" w:hAnsi="Calibri" w:cs="Calibri"/>
          <w:bCs/>
          <w:i/>
          <w:color w:val="808080"/>
          <w:sz w:val="22"/>
          <w:szCs w:val="18"/>
        </w:rPr>
        <w:t>Dieses Blatt ist ein Musterstimmzettel</w:t>
      </w:r>
      <w:r w:rsidR="00922D21">
        <w:rPr>
          <w:rFonts w:ascii="Calibri" w:hAnsi="Calibri" w:cs="Calibri"/>
          <w:bCs/>
          <w:i/>
          <w:color w:val="808080"/>
          <w:sz w:val="22"/>
          <w:szCs w:val="18"/>
        </w:rPr>
        <w:t xml:space="preserve"> für das Modell</w:t>
      </w:r>
      <w:r w:rsidR="00922D21"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 w:rsidR="00922D21">
        <w:rPr>
          <w:rFonts w:ascii="Calibri" w:hAnsi="Calibri" w:cs="Calibri"/>
          <w:b/>
          <w:bCs/>
          <w:i/>
          <w:color w:val="808080"/>
          <w:sz w:val="22"/>
          <w:szCs w:val="18"/>
        </w:rPr>
        <w:t xml:space="preserve">„Filialwahl“ </w:t>
      </w:r>
      <w:r w:rsidR="00922D21">
        <w:rPr>
          <w:rFonts w:ascii="Calibri" w:hAnsi="Calibri" w:cs="Calibri"/>
          <w:bCs/>
          <w:i/>
          <w:color w:val="808080"/>
          <w:sz w:val="22"/>
          <w:szCs w:val="18"/>
        </w:rPr>
        <w:t>(Wahlordnung 4.3.4</w:t>
      </w:r>
      <w:r w:rsidR="00922D21" w:rsidRPr="00BF344F">
        <w:rPr>
          <w:rFonts w:ascii="Calibri" w:hAnsi="Calibri" w:cs="Calibri"/>
          <w:bCs/>
          <w:i/>
          <w:color w:val="808080"/>
          <w:sz w:val="22"/>
          <w:szCs w:val="18"/>
        </w:rPr>
        <w:t>)</w:t>
      </w:r>
      <w:r w:rsidR="00922D21"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. </w:t>
      </w:r>
      <w:r w:rsidR="00922D21">
        <w:rPr>
          <w:rFonts w:ascii="Calibri" w:hAnsi="Calibri" w:cs="Calibri"/>
          <w:bCs/>
          <w:i/>
          <w:color w:val="808080"/>
          <w:sz w:val="22"/>
          <w:szCs w:val="18"/>
        </w:rPr>
        <w:t>Ausfüllbares DOCX</w:t>
      </w:r>
      <w:r w:rsidR="00922D21"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-Formular unter </w:t>
      </w:r>
      <w:hyperlink r:id="rId22" w:history="1">
        <w:r w:rsidR="00922D21" w:rsidRPr="00CE6405">
          <w:rPr>
            <w:rStyle w:val="Hyperlink"/>
            <w:rFonts w:ascii="Calibri" w:hAnsi="Calibri" w:cs="Calibri"/>
            <w:bCs/>
            <w:i/>
            <w:sz w:val="22"/>
            <w:szCs w:val="18"/>
          </w:rPr>
          <w:t>www.erzdioezese-wien.at/pgr-wahl</w:t>
        </w:r>
      </w:hyperlink>
      <w:r w:rsidR="00922D21"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 w:rsidR="00922D21" w:rsidRPr="00AE07EF">
        <w:rPr>
          <w:rFonts w:ascii="Calibri" w:hAnsi="Calibri" w:cs="Calibri"/>
          <w:bCs/>
          <w:i/>
          <w:color w:val="808080"/>
          <w:sz w:val="22"/>
          <w:szCs w:val="18"/>
        </w:rPr>
        <w:t>zum Download.</w:t>
      </w:r>
      <w:r w:rsidR="00922D21">
        <w:rPr>
          <w:rFonts w:ascii="Calibri" w:hAnsi="Calibri" w:cs="Calibri"/>
          <w:bCs/>
          <w:i/>
          <w:color w:val="808080"/>
          <w:sz w:val="22"/>
          <w:szCs w:val="18"/>
        </w:rPr>
        <w:t xml:space="preserve"> </w:t>
      </w:r>
      <w:r w:rsidR="00922D21" w:rsidRPr="00AE07EF">
        <w:rPr>
          <w:rFonts w:ascii="Calibri" w:hAnsi="Calibri" w:cs="Calibri"/>
          <w:bCs/>
          <w:i/>
          <w:color w:val="808080"/>
          <w:sz w:val="22"/>
          <w:szCs w:val="18"/>
        </w:rPr>
        <w:t>Für Ihre Pfarre müssen bei diesem Wahlmodell am Stimmzettel vermerkt sein:</w:t>
      </w:r>
    </w:p>
    <w:p w14:paraId="26FF8A75" w14:textId="77777777" w:rsidR="00922D21" w:rsidRPr="00BF344F" w:rsidRDefault="00922D21" w:rsidP="00922D21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Anzahl der zu Wählenden (entscheidet der PGR unter Berücksichtigung der Katholikenzahl Ihrer </w:t>
      </w:r>
      <w:r w:rsidRPr="00BF344F">
        <w:rPr>
          <w:rFonts w:ascii="Calibri" w:hAnsi="Calibri" w:cs="Calibri"/>
          <w:bCs/>
          <w:i/>
          <w:color w:val="808080"/>
          <w:sz w:val="22"/>
          <w:szCs w:val="18"/>
        </w:rPr>
        <w:t>Pfarre; siehe Wahlordnung 4.2.)</w:t>
      </w:r>
    </w:p>
    <w:p w14:paraId="346F67A5" w14:textId="77777777" w:rsidR="00DA1F88" w:rsidRPr="00DA1F88" w:rsidRDefault="00DA1F88" w:rsidP="00DA1F88">
      <w:pPr>
        <w:numPr>
          <w:ilvl w:val="0"/>
          <w:numId w:val="1"/>
        </w:num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>
        <w:rPr>
          <w:rFonts w:ascii="Calibri" w:hAnsi="Calibri" w:cs="Calibri"/>
          <w:bCs/>
          <w:i/>
          <w:color w:val="808080"/>
          <w:sz w:val="22"/>
          <w:szCs w:val="18"/>
        </w:rPr>
        <w:t>Namen und Geburtsjahr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 xml:space="preserve"> der kandidierenden Personen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sowie 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Teilgemeinden</w:t>
      </w:r>
      <w:r w:rsidR="00BF0E66">
        <w:rPr>
          <w:rFonts w:ascii="Calibri" w:hAnsi="Calibri" w:cs="Calibri"/>
          <w:bCs/>
          <w:i/>
          <w:color w:val="808080"/>
          <w:sz w:val="22"/>
          <w:szCs w:val="18"/>
        </w:rPr>
        <w:t>/</w:t>
      </w: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Filialen = Wahlsprengel</w:t>
      </w:r>
    </w:p>
    <w:p w14:paraId="30E8072C" w14:textId="77777777" w:rsidR="00922D21" w:rsidRDefault="00922D21" w:rsidP="00922D21">
      <w:pPr>
        <w:numPr>
          <w:ilvl w:val="0"/>
          <w:numId w:val="1"/>
        </w:numPr>
        <w:pBdr>
          <w:bottom w:val="single" w:sz="18" w:space="1" w:color="BFBFBF"/>
        </w:pBd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AE07EF">
        <w:rPr>
          <w:rFonts w:ascii="Calibri" w:hAnsi="Calibri" w:cs="Calibri"/>
          <w:bCs/>
          <w:i/>
          <w:color w:val="808080"/>
          <w:sz w:val="22"/>
          <w:szCs w:val="18"/>
        </w:rPr>
        <w:t>Anzahl der Personen, die aus der jeweiligen Teilgemeinde (Filiale) im PGR vertreten sein werden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>.</w:t>
      </w:r>
    </w:p>
    <w:p w14:paraId="506801D8" w14:textId="77777777" w:rsidR="00922D21" w:rsidRPr="006E612A" w:rsidRDefault="00922D21" w:rsidP="00922D21">
      <w:pPr>
        <w:numPr>
          <w:ilvl w:val="0"/>
          <w:numId w:val="1"/>
        </w:numPr>
        <w:pBdr>
          <w:bottom w:val="single" w:sz="18" w:space="1" w:color="BFBFBF"/>
        </w:pBd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6E612A">
        <w:rPr>
          <w:rFonts w:ascii="Calibri" w:hAnsi="Calibri" w:cs="Calibri"/>
          <w:bCs/>
          <w:i/>
          <w:color w:val="808080"/>
          <w:sz w:val="22"/>
          <w:szCs w:val="18"/>
        </w:rPr>
        <w:t>Als gewählt gelten jene 6 Personen mit den meisten Stimmen, wobei aus der TG St. Anna drei Personen, aus den TG Bahnhof</w:t>
      </w:r>
      <w:r w:rsidR="00DA1F88" w:rsidRPr="006E612A">
        <w:rPr>
          <w:rFonts w:ascii="Calibri" w:hAnsi="Calibri" w:cs="Calibri"/>
          <w:bCs/>
          <w:i/>
          <w:color w:val="808080"/>
          <w:sz w:val="22"/>
          <w:szCs w:val="18"/>
        </w:rPr>
        <w:t xml:space="preserve">ssiedlung und </w:t>
      </w:r>
      <w:r w:rsidRPr="006E612A">
        <w:rPr>
          <w:rFonts w:ascii="Calibri" w:hAnsi="Calibri" w:cs="Calibri"/>
          <w:bCs/>
          <w:i/>
          <w:color w:val="808080"/>
          <w:sz w:val="22"/>
          <w:szCs w:val="18"/>
        </w:rPr>
        <w:t>Dorf am Weg je 1 Person jedenfalls im PGR vertreten sind. Ist dies nicht der Fall, werden diese vorgereiht.</w:t>
      </w:r>
    </w:p>
    <w:p w14:paraId="411B93A9" w14:textId="77777777" w:rsidR="00922D21" w:rsidRPr="00AE07EF" w:rsidRDefault="00922D21" w:rsidP="00922D21">
      <w:p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12"/>
          <w:szCs w:val="18"/>
        </w:rPr>
      </w:pPr>
    </w:p>
    <w:p w14:paraId="59FC8C37" w14:textId="0706186E" w:rsidR="00922D21" w:rsidRPr="00BF0E66" w:rsidRDefault="00922D21" w:rsidP="00922D21">
      <w:pPr>
        <w:pStyle w:val="Kopfzeile"/>
        <w:tabs>
          <w:tab w:val="left" w:pos="0"/>
        </w:tabs>
        <w:rPr>
          <w:sz w:val="4"/>
        </w:rPr>
      </w:pPr>
      <w:r w:rsidRPr="00A73577">
        <w:rPr>
          <w:rFonts w:ascii="Calibri" w:hAnsi="Calibri" w:cs="Calibri"/>
          <w:noProof/>
          <w:sz w:val="40"/>
          <w:szCs w:val="40"/>
          <w:lang w:val="de-AT" w:eastAsia="de-AT"/>
        </w:rPr>
        <w:drawing>
          <wp:inline distT="0" distB="0" distL="0" distR="0" wp14:anchorId="522C5760" wp14:editId="0A20D518">
            <wp:extent cx="1038225" cy="581025"/>
            <wp:effectExtent l="0" t="0" r="0" b="0"/>
            <wp:docPr id="39" name="Grafi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BF0E66">
        <w:rPr>
          <w:sz w:val="4"/>
        </w:rPr>
        <w:tab/>
      </w:r>
      <w:r w:rsidRPr="00BF0E66">
        <w:rPr>
          <w:rFonts w:ascii="Calibri" w:hAnsi="Calibri" w:cs="Calibri"/>
          <w:noProof/>
          <w:sz w:val="10"/>
          <w:szCs w:val="40"/>
          <w:lang w:val="de-AT" w:eastAsia="de-AT"/>
        </w:rPr>
        <w:drawing>
          <wp:inline distT="0" distB="0" distL="0" distR="0" wp14:anchorId="289BBDAE" wp14:editId="79C88C62">
            <wp:extent cx="1733550" cy="695325"/>
            <wp:effectExtent l="0" t="0" r="0" b="0"/>
            <wp:docPr id="40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0E66" w:rsidRPr="00BF0E66">
        <w:rPr>
          <w:sz w:val="4"/>
        </w:rPr>
        <w:tab/>
      </w:r>
      <w:r w:rsidR="00BF0E66" w:rsidRPr="00BF0E66">
        <w:rPr>
          <w:sz w:val="4"/>
        </w:rPr>
        <w:tab/>
      </w: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0B97C792" wp14:editId="58CFED9A">
                <wp:simplePos x="0" y="0"/>
                <wp:positionH relativeFrom="page">
                  <wp:posOffset>5353050</wp:posOffset>
                </wp:positionH>
                <wp:positionV relativeFrom="page">
                  <wp:posOffset>10134600</wp:posOffset>
                </wp:positionV>
                <wp:extent cx="1548130" cy="114300"/>
                <wp:effectExtent l="0" t="0" r="0" b="0"/>
                <wp:wrapNone/>
                <wp:docPr id="34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97B14" w14:textId="77777777" w:rsidR="00922D21" w:rsidRPr="007D3DE0" w:rsidRDefault="00DA246C" w:rsidP="00922D21">
                            <w:pPr>
                              <w:spacing w:line="184" w:lineRule="exact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hyperlink r:id="rId25">
                              <w:r w:rsidR="00922D21" w:rsidRPr="007D3DE0">
                                <w:rPr>
                                  <w:rFonts w:ascii="Calibri" w:hAnsi="Calibri" w:cs="Calibri"/>
                                  <w:color w:val="ED7D31"/>
                                  <w:sz w:val="16"/>
                                </w:rPr>
                                <w:t>www.erzdioezese-wien.at</w:t>
                              </w:r>
                            </w:hyperlink>
                            <w:r w:rsidR="00922D21" w:rsidRPr="007D3DE0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/pgr-wahl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97C792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21.5pt;margin-top:798pt;width:121.9pt;height:9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QH6swIAALE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" filled="f" stroked="f">
                <v:textbox inset="0,0,0,0">
                  <w:txbxContent>
                    <w:p w:rsidR="00922D21" w:rsidRPr="007D3DE0" w:rsidRDefault="00665215" w:rsidP="00922D21">
                      <w:pPr>
                        <w:spacing w:line="184" w:lineRule="exact"/>
                        <w:rPr>
                          <w:rFonts w:ascii="Calibri" w:hAnsi="Calibri" w:cs="Calibri"/>
                          <w:sz w:val="16"/>
                        </w:rPr>
                      </w:pPr>
                      <w:hyperlink r:id="rId26">
                        <w:r w:rsidR="00922D21" w:rsidRPr="007D3DE0">
                          <w:rPr>
                            <w:rFonts w:ascii="Calibri" w:hAnsi="Calibri" w:cs="Calibri"/>
                            <w:color w:val="ED7D31"/>
                            <w:sz w:val="16"/>
                          </w:rPr>
                          <w:t>www.erzdioezese-wien.at</w:t>
                        </w:r>
                      </w:hyperlink>
                      <w:r w:rsidR="00922D21" w:rsidRPr="007D3DE0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/pgr-wahl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4294967294" distB="4294967294" distL="114300" distR="114300" simplePos="0" relativeHeight="251672576" behindDoc="1" locked="0" layoutInCell="1" allowOverlap="1" wp14:anchorId="3BDB0450" wp14:editId="5C4142F5">
                <wp:simplePos x="0" y="0"/>
                <wp:positionH relativeFrom="page">
                  <wp:posOffset>893445</wp:posOffset>
                </wp:positionH>
                <wp:positionV relativeFrom="page">
                  <wp:posOffset>10117454</wp:posOffset>
                </wp:positionV>
                <wp:extent cx="5937250" cy="0"/>
                <wp:effectExtent l="0" t="0" r="6350" b="0"/>
                <wp:wrapNone/>
                <wp:docPr id="35" name="Gerader Verbinde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B7153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5D8080" id="Gerader Verbinder 10" o:spid="_x0000_s1026" style="position:absolute;z-index:-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70.35pt,796.65pt" to="537.8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" strokecolor="#b71530" strokeweight=".5pt">
                <w10:wrap anchorx="page" anchory="page"/>
              </v:line>
            </w:pict>
          </mc:Fallback>
        </mc:AlternateContent>
      </w: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8C3F49E" wp14:editId="31858BCC">
                <wp:simplePos x="0" y="0"/>
                <wp:positionH relativeFrom="page">
                  <wp:posOffset>897255</wp:posOffset>
                </wp:positionH>
                <wp:positionV relativeFrom="page">
                  <wp:posOffset>10135870</wp:posOffset>
                </wp:positionV>
                <wp:extent cx="4028440" cy="443865"/>
                <wp:effectExtent l="0" t="0" r="0" b="0"/>
                <wp:wrapNone/>
                <wp:docPr id="37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44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2BDF1C" w14:textId="77777777" w:rsidR="00922D21" w:rsidRPr="007D3DE0" w:rsidRDefault="00922D21" w:rsidP="00922D21">
                            <w:pPr>
                              <w:spacing w:line="184" w:lineRule="exact"/>
                              <w:ind w:left="20"/>
                              <w:rPr>
                                <w:rFonts w:ascii="Calibri" w:hAnsi="Calibri" w:cs="Calibri"/>
                                <w:sz w:val="16"/>
                              </w:rPr>
                            </w:pPr>
                            <w:r w:rsidRPr="007D3DE0">
                              <w:rPr>
                                <w:rFonts w:ascii="Calibri" w:hAnsi="Calibri" w:cs="Calibri"/>
                                <w:b/>
                                <w:color w:val="231F20"/>
                                <w:sz w:val="16"/>
                              </w:rPr>
                              <w:t xml:space="preserve">KATHOLISCHE KIRCHE </w:t>
                            </w:r>
                            <w:r w:rsidRPr="007D3DE0"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>Erzdiözese Wien // PGR-WAHL 2022</w:t>
                            </w:r>
                            <w:r>
                              <w:rPr>
                                <w:rFonts w:ascii="Calibri" w:hAnsi="Calibri" w:cs="Calibri"/>
                                <w:color w:val="231F20"/>
                                <w:sz w:val="16"/>
                              </w:rPr>
                              <w:t xml:space="preserve"> // Stimmzettel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3F49E" id="_x0000_s1032" type="#_x0000_t202" style="position:absolute;margin-left:70.65pt;margin-top:798.1pt;width:317.2pt;height:34.9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" filled="f" stroked="f">
                <v:textbox inset="0,0,0,0">
                  <w:txbxContent>
                    <w:p w14:paraId="012BDF1C" w14:textId="77777777" w:rsidR="00922D21" w:rsidRPr="007D3DE0" w:rsidRDefault="00922D21" w:rsidP="00922D21">
                      <w:pPr>
                        <w:spacing w:line="184" w:lineRule="exact"/>
                        <w:ind w:left="20"/>
                        <w:rPr>
                          <w:rFonts w:ascii="Calibri" w:hAnsi="Calibri" w:cs="Calibri"/>
                          <w:sz w:val="16"/>
                        </w:rPr>
                      </w:pPr>
                      <w:r w:rsidRPr="007D3DE0">
                        <w:rPr>
                          <w:rFonts w:ascii="Calibri" w:hAnsi="Calibri" w:cs="Calibri"/>
                          <w:b/>
                          <w:color w:val="231F20"/>
                          <w:sz w:val="16"/>
                        </w:rPr>
                        <w:t xml:space="preserve">KATHOLISCHE KIRCHE </w:t>
                      </w:r>
                      <w:r w:rsidRPr="007D3DE0"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>Erzdiözese Wien // PGR-WAHL 2022</w:t>
                      </w:r>
                      <w:r>
                        <w:rPr>
                          <w:rFonts w:ascii="Calibri" w:hAnsi="Calibri" w:cs="Calibri"/>
                          <w:color w:val="231F20"/>
                          <w:sz w:val="16"/>
                        </w:rPr>
                        <w:t xml:space="preserve"> // Stimmzettel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7EE355F" w14:textId="77777777" w:rsidR="00922D21" w:rsidRPr="00A73577" w:rsidRDefault="00922D21" w:rsidP="00922D21">
      <w:pPr>
        <w:autoSpaceDE w:val="0"/>
        <w:autoSpaceDN w:val="0"/>
        <w:adjustRightInd w:val="0"/>
        <w:spacing w:after="120" w:line="288" w:lineRule="auto"/>
        <w:ind w:left="360" w:right="339"/>
        <w:jc w:val="center"/>
        <w:rPr>
          <w:rFonts w:ascii="Calibri" w:hAnsi="Calibri" w:cs="Calibri"/>
          <w:b/>
          <w:bCs/>
          <w:spacing w:val="60"/>
          <w:sz w:val="40"/>
          <w:szCs w:val="40"/>
        </w:rPr>
      </w:pPr>
      <w:r w:rsidRPr="00A1308A">
        <w:rPr>
          <w:rFonts w:ascii="Calibri" w:hAnsi="Calibri" w:cs="Calibri"/>
          <w:bCs/>
          <w:szCs w:val="22"/>
        </w:rPr>
        <w:t>Amtlicher</w:t>
      </w:r>
      <w:r w:rsidRPr="00A1308A">
        <w:rPr>
          <w:rFonts w:ascii="Calibri" w:hAnsi="Calibri" w:cs="Calibri"/>
          <w:bCs/>
          <w:szCs w:val="22"/>
        </w:rPr>
        <w:br/>
      </w:r>
      <w:r w:rsidRPr="00A73577">
        <w:rPr>
          <w:rFonts w:ascii="Calibri" w:hAnsi="Calibri" w:cs="Calibri"/>
          <w:b/>
          <w:bCs/>
          <w:spacing w:val="60"/>
          <w:sz w:val="40"/>
          <w:szCs w:val="40"/>
        </w:rPr>
        <w:t>STIMMZETTEL</w:t>
      </w:r>
      <w:r>
        <w:rPr>
          <w:rFonts w:ascii="Calibri" w:hAnsi="Calibri" w:cs="Calibri"/>
          <w:b/>
          <w:bCs/>
          <w:spacing w:val="60"/>
          <w:sz w:val="40"/>
          <w:szCs w:val="40"/>
        </w:rPr>
        <w:br/>
      </w:r>
      <w:r w:rsidRPr="00A1308A">
        <w:rPr>
          <w:rFonts w:ascii="Calibri" w:hAnsi="Calibri" w:cs="Calibri"/>
          <w:bCs/>
          <w:szCs w:val="22"/>
        </w:rPr>
        <w:t xml:space="preserve">für </w:t>
      </w:r>
      <w:r w:rsidR="00844F01">
        <w:rPr>
          <w:rFonts w:ascii="Calibri" w:hAnsi="Calibri" w:cs="Calibri"/>
          <w:bCs/>
          <w:szCs w:val="22"/>
        </w:rPr>
        <w:t>die</w:t>
      </w:r>
      <w:r w:rsidRPr="00A1308A">
        <w:rPr>
          <w:rFonts w:ascii="Calibri" w:hAnsi="Calibri" w:cs="Calibri"/>
          <w:bCs/>
          <w:szCs w:val="22"/>
        </w:rPr>
        <w:br/>
      </w:r>
      <w:r w:rsidRPr="006F2451"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 xml:space="preserve">Pfarre </w:t>
      </w:r>
      <w:r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>M</w:t>
      </w:r>
      <w:r w:rsidR="006E612A">
        <w:rPr>
          <w:rFonts w:ascii="Calibri" w:hAnsi="Calibri" w:cs="Calibri"/>
          <w:b/>
          <w:bCs/>
          <w:spacing w:val="60"/>
          <w:sz w:val="40"/>
          <w:szCs w:val="40"/>
          <w:highlight w:val="lightGray"/>
        </w:rPr>
        <w:t>ittendrin</w:t>
      </w:r>
    </w:p>
    <w:p w14:paraId="48823C74" w14:textId="77777777" w:rsidR="00922D21" w:rsidRDefault="00922D21" w:rsidP="00922D21">
      <w:pPr>
        <w:tabs>
          <w:tab w:val="left" w:pos="1515"/>
        </w:tabs>
        <w:autoSpaceDE w:val="0"/>
        <w:autoSpaceDN w:val="0"/>
        <w:adjustRightInd w:val="0"/>
        <w:spacing w:after="120" w:line="288" w:lineRule="auto"/>
        <w:jc w:val="both"/>
        <w:rPr>
          <w:rFonts w:ascii="Calibri" w:hAnsi="Calibri" w:cs="Calibri"/>
          <w:bCs/>
        </w:rPr>
      </w:pPr>
      <w:r w:rsidRPr="00231012">
        <w:rPr>
          <w:rFonts w:ascii="Calibri" w:hAnsi="Calibri" w:cs="Calibri"/>
          <w:bCs/>
        </w:rPr>
        <w:t xml:space="preserve">Insgesamt sind für die Pfarre </w:t>
      </w:r>
      <w:r w:rsidRPr="00A1308A">
        <w:rPr>
          <w:rFonts w:ascii="Calibri" w:hAnsi="Calibri" w:cs="Calibri"/>
          <w:b/>
          <w:highlight w:val="lightGray"/>
        </w:rPr>
        <w:t>6</w:t>
      </w:r>
      <w:r w:rsidRPr="00231012">
        <w:rPr>
          <w:rFonts w:ascii="Calibri" w:hAnsi="Calibri" w:cs="Calibri"/>
          <w:bCs/>
        </w:rPr>
        <w:t xml:space="preserve"> Mitglieder im Pfarrgemeinderat zu wählen. Es dürfen weniger, aber nicht mehr als </w:t>
      </w:r>
      <w:r w:rsidRPr="00231012">
        <w:rPr>
          <w:rFonts w:ascii="Calibri" w:hAnsi="Calibri" w:cs="Calibri"/>
          <w:b/>
          <w:bCs/>
          <w:highlight w:val="lightGray"/>
        </w:rPr>
        <w:t>6</w:t>
      </w:r>
      <w:r w:rsidRPr="00231012">
        <w:rPr>
          <w:rFonts w:ascii="Calibri" w:hAnsi="Calibri" w:cs="Calibri"/>
          <w:bCs/>
        </w:rPr>
        <w:t xml:space="preserve"> Personen angekreuzt werden, damit der Stimmzettel gültig ist. </w:t>
      </w:r>
      <w:r w:rsidRPr="00A1308A">
        <w:rPr>
          <w:rFonts w:ascii="Calibri" w:hAnsi="Calibri" w:cs="Calibri"/>
          <w:bCs/>
        </w:rPr>
        <w:t>Es gelten diejenigen als gewählt, die meisten Stimmen erhalten haben.</w:t>
      </w:r>
    </w:p>
    <w:p w14:paraId="4755F7CC" w14:textId="2897D5A0" w:rsidR="00FC4DDD" w:rsidRPr="00231012" w:rsidRDefault="001D7D6C" w:rsidP="00922D21">
      <w:pPr>
        <w:tabs>
          <w:tab w:val="left" w:pos="1515"/>
        </w:tabs>
        <w:autoSpaceDE w:val="0"/>
        <w:autoSpaceDN w:val="0"/>
        <w:adjustRightInd w:val="0"/>
        <w:spacing w:after="120" w:line="288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  <w:highlight w:val="lightGray"/>
        </w:rPr>
        <w:t xml:space="preserve">Mindestens werden 3 Personen aus der Teilgemeinde St. Anna, 1 Person </w:t>
      </w:r>
      <w:r w:rsidR="00FC4DDD" w:rsidRPr="00FC4DDD">
        <w:rPr>
          <w:rFonts w:ascii="Calibri" w:hAnsi="Calibri" w:cs="Calibri"/>
          <w:bCs/>
          <w:highlight w:val="lightGray"/>
        </w:rPr>
        <w:t xml:space="preserve">aus der </w:t>
      </w:r>
      <w:r>
        <w:rPr>
          <w:rFonts w:ascii="Calibri" w:hAnsi="Calibri" w:cs="Calibri"/>
          <w:bCs/>
          <w:highlight w:val="lightGray"/>
        </w:rPr>
        <w:t xml:space="preserve">Teilgemeinde </w:t>
      </w:r>
      <w:r w:rsidR="00FC4DDD" w:rsidRPr="00FC4DDD">
        <w:rPr>
          <w:rFonts w:ascii="Calibri" w:hAnsi="Calibri" w:cs="Calibri"/>
          <w:bCs/>
          <w:highlight w:val="lightGray"/>
        </w:rPr>
        <w:t xml:space="preserve">Bahnhofssiedlung und </w:t>
      </w:r>
      <w:r>
        <w:rPr>
          <w:rFonts w:ascii="Calibri" w:hAnsi="Calibri" w:cs="Calibri"/>
          <w:bCs/>
          <w:highlight w:val="lightGray"/>
        </w:rPr>
        <w:t xml:space="preserve">1 Person aus der Teilgemeinde </w:t>
      </w:r>
      <w:r w:rsidR="00FC4DDD" w:rsidRPr="00FC4DDD">
        <w:rPr>
          <w:rFonts w:ascii="Calibri" w:hAnsi="Calibri" w:cs="Calibri"/>
          <w:bCs/>
          <w:highlight w:val="lightGray"/>
        </w:rPr>
        <w:t>Dorf am Weg im Pfarrgemeinderat vertreten sein.</w:t>
      </w:r>
    </w:p>
    <w:tbl>
      <w:tblPr>
        <w:tblW w:w="0" w:type="auto"/>
        <w:tblInd w:w="108" w:type="dxa"/>
        <w:tblBorders>
          <w:insideH w:val="single" w:sz="24" w:space="0" w:color="FFFFFF"/>
          <w:insideV w:val="single" w:sz="24" w:space="0" w:color="FFFFFF"/>
        </w:tblBorders>
        <w:tblLook w:val="01E0" w:firstRow="1" w:lastRow="1" w:firstColumn="1" w:lastColumn="1" w:noHBand="0" w:noVBand="0"/>
      </w:tblPr>
      <w:tblGrid>
        <w:gridCol w:w="565"/>
        <w:gridCol w:w="8399"/>
      </w:tblGrid>
      <w:tr w:rsidR="00922D21" w:rsidRPr="00421342" w14:paraId="0094CFB6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481015CA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  <w:tc>
          <w:tcPr>
            <w:tcW w:w="8505" w:type="dxa"/>
            <w:shd w:val="clear" w:color="auto" w:fill="FFFFFF"/>
            <w:vAlign w:val="center"/>
          </w:tcPr>
          <w:p w14:paraId="2C20C791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421342">
              <w:rPr>
                <w:rFonts w:ascii="Calibri" w:hAnsi="Calibri" w:cs="Calibri"/>
                <w:bCs/>
                <w:iCs/>
              </w:rPr>
              <w:t>FAMILIENNAME, Vorname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421342">
              <w:rPr>
                <w:rFonts w:ascii="Calibri" w:hAnsi="Calibri" w:cs="Calibri"/>
                <w:bCs/>
                <w:iCs/>
              </w:rPr>
              <w:t>Geburtsjahr</w:t>
            </w:r>
            <w:r>
              <w:rPr>
                <w:rFonts w:ascii="Calibri" w:hAnsi="Calibri" w:cs="Calibri"/>
                <w:bCs/>
                <w:iCs/>
              </w:rPr>
              <w:t>, Teilgemeinde/Filiale</w:t>
            </w:r>
          </w:p>
        </w:tc>
      </w:tr>
      <w:tr w:rsidR="00922D21" w:rsidRPr="00421342" w14:paraId="599AA9DB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67F117E9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272F3896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ALLMEIER-KLIMTSCHEK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Caroline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1979</w:t>
            </w:r>
            <w:r>
              <w:rPr>
                <w:rFonts w:ascii="Calibri" w:hAnsi="Calibri" w:cs="Calibri"/>
                <w:bCs/>
                <w:iCs/>
              </w:rPr>
              <w:t>, St. Anna</w:t>
            </w:r>
          </w:p>
        </w:tc>
      </w:tr>
      <w:tr w:rsidR="00922D21" w:rsidRPr="00421342" w14:paraId="060DAA93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1D732ED2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6D7F638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FLIPOVIC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Nora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ab/>
              <w:t>1972</w:t>
            </w:r>
            <w:r>
              <w:rPr>
                <w:rFonts w:ascii="Calibri" w:hAnsi="Calibri" w:cs="Calibri"/>
                <w:bCs/>
                <w:iCs/>
              </w:rPr>
              <w:t>, St. Anna</w:t>
            </w:r>
          </w:p>
        </w:tc>
      </w:tr>
      <w:tr w:rsidR="00922D21" w:rsidRPr="00421342" w14:paraId="7E6F2772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55556FEA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9B34BC9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FUNNER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Melanie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ab/>
              <w:t>1980</w:t>
            </w:r>
            <w:r>
              <w:rPr>
                <w:rFonts w:ascii="Calibri" w:hAnsi="Calibri" w:cs="Calibri"/>
                <w:bCs/>
                <w:iCs/>
              </w:rPr>
              <w:t>, Bahnhofssiedlung</w:t>
            </w:r>
          </w:p>
        </w:tc>
      </w:tr>
      <w:tr w:rsidR="00922D21" w:rsidRPr="00CD5C78" w14:paraId="3A0B765D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094940EB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5A4C3EA0" w14:textId="77777777" w:rsidR="00922D21" w:rsidRPr="00CD5C78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MITTERHUBER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Christian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1970</w:t>
            </w:r>
            <w:r>
              <w:rPr>
                <w:rFonts w:ascii="Calibri" w:hAnsi="Calibri" w:cs="Calibri"/>
                <w:bCs/>
                <w:iCs/>
              </w:rPr>
              <w:t>, Dorf am Weg</w:t>
            </w:r>
          </w:p>
        </w:tc>
      </w:tr>
      <w:tr w:rsidR="00922D21" w:rsidRPr="00CD5C78" w14:paraId="733EB245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64C89963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7EB14F5E" w14:textId="77777777" w:rsidR="00922D21" w:rsidRPr="00CD5C78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BERGMANN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Martina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1986</w:t>
            </w:r>
            <w:r>
              <w:rPr>
                <w:rFonts w:ascii="Calibri" w:hAnsi="Calibri" w:cs="Calibri"/>
                <w:bCs/>
                <w:iCs/>
              </w:rPr>
              <w:t>, St. Anna</w:t>
            </w:r>
          </w:p>
        </w:tc>
        <w:bookmarkStart w:id="0" w:name="_GoBack"/>
        <w:bookmarkEnd w:id="0"/>
      </w:tr>
      <w:tr w:rsidR="00922D21" w:rsidRPr="00CD5C78" w14:paraId="475C45AB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4749FB46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7C399028" w14:textId="77777777" w:rsidR="00922D21" w:rsidRPr="00CD5C78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MÜLLER-SAMMARINI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Ulrich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1967</w:t>
            </w:r>
            <w:r>
              <w:rPr>
                <w:rFonts w:ascii="Calibri" w:hAnsi="Calibri" w:cs="Calibri"/>
                <w:bCs/>
                <w:iCs/>
              </w:rPr>
              <w:t>, Dorf am Weg</w:t>
            </w:r>
          </w:p>
        </w:tc>
      </w:tr>
      <w:tr w:rsidR="00922D21" w:rsidRPr="00421342" w14:paraId="5AEC9084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39E983C5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E70DD74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TREUHAND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Gabriela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1964</w:t>
            </w:r>
            <w:r>
              <w:rPr>
                <w:rFonts w:ascii="Calibri" w:hAnsi="Calibri" w:cs="Calibri"/>
                <w:bCs/>
                <w:iCs/>
              </w:rPr>
              <w:t>, Bahnhof</w:t>
            </w:r>
            <w:r w:rsidR="006E612A">
              <w:rPr>
                <w:rFonts w:ascii="Calibri" w:hAnsi="Calibri" w:cs="Calibri"/>
                <w:bCs/>
                <w:iCs/>
              </w:rPr>
              <w:t>ssiedlung</w:t>
            </w:r>
          </w:p>
        </w:tc>
      </w:tr>
      <w:tr w:rsidR="00922D21" w:rsidRPr="00421342" w14:paraId="3F792BBB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40710EF1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C56F81C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UNRUH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Tobias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1985</w:t>
            </w:r>
            <w:r>
              <w:rPr>
                <w:rFonts w:ascii="Calibri" w:hAnsi="Calibri" w:cs="Calibri"/>
                <w:bCs/>
                <w:iCs/>
              </w:rPr>
              <w:t>, St. Anna</w:t>
            </w:r>
          </w:p>
        </w:tc>
      </w:tr>
      <w:tr w:rsidR="00922D21" w:rsidRPr="00421342" w14:paraId="5DDA8C8B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268F6B71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719A4F7" w14:textId="203C89D3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VUKOVIC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Karl</w:t>
            </w:r>
            <w:r>
              <w:rPr>
                <w:rFonts w:ascii="Calibri" w:hAnsi="Calibri" w:cs="Calibri"/>
                <w:bCs/>
                <w:iCs/>
              </w:rPr>
              <w:t xml:space="preserve"> </w:t>
            </w:r>
            <w:r w:rsidRPr="00CD5C78">
              <w:rPr>
                <w:rFonts w:ascii="Calibri" w:hAnsi="Calibri" w:cs="Calibri"/>
                <w:bCs/>
                <w:iCs/>
              </w:rPr>
              <w:t>1960</w:t>
            </w:r>
            <w:r>
              <w:rPr>
                <w:rFonts w:ascii="Calibri" w:hAnsi="Calibri" w:cs="Calibri"/>
                <w:bCs/>
                <w:iCs/>
              </w:rPr>
              <w:t>, St. Anna,</w:t>
            </w:r>
          </w:p>
        </w:tc>
      </w:tr>
      <w:tr w:rsidR="00922D21" w:rsidRPr="00421342" w14:paraId="6AD24C72" w14:textId="77777777" w:rsidTr="002C3221">
        <w:trPr>
          <w:trHeight w:val="425"/>
        </w:trPr>
        <w:tc>
          <w:tcPr>
            <w:tcW w:w="567" w:type="dxa"/>
            <w:shd w:val="clear" w:color="auto" w:fill="FFFFFF"/>
            <w:vAlign w:val="center"/>
          </w:tcPr>
          <w:p w14:paraId="244E9128" w14:textId="77777777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75236B24" w14:textId="4D3E4B50" w:rsidR="00922D21" w:rsidRPr="00421342" w:rsidRDefault="00922D21" w:rsidP="002106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WERTNER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Werner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ab/>
              <w:t>1958</w:t>
            </w:r>
            <w:r>
              <w:rPr>
                <w:rFonts w:ascii="Calibri" w:hAnsi="Calibri" w:cs="Calibri"/>
                <w:bCs/>
                <w:iCs/>
              </w:rPr>
              <w:t>, Dorf am Weg</w:t>
            </w:r>
          </w:p>
        </w:tc>
      </w:tr>
    </w:tbl>
    <w:p w14:paraId="20CBA1BC" w14:textId="7620817B" w:rsidR="00922D21" w:rsidRPr="00BF344F" w:rsidRDefault="00FD28F7" w:rsidP="00A73577">
      <w:pPr>
        <w:autoSpaceDE w:val="0"/>
        <w:autoSpaceDN w:val="0"/>
        <w:adjustRightInd w:val="0"/>
        <w:spacing w:after="120" w:line="288" w:lineRule="auto"/>
        <w:rPr>
          <w:rFonts w:ascii="Calibri" w:hAnsi="Calibri" w:cs="Calibri"/>
          <w:b/>
          <w:bCs/>
          <w:sz w:val="4"/>
          <w:szCs w:val="2"/>
          <w:u w:val="single"/>
        </w:rPr>
      </w:pPr>
      <w:r w:rsidRPr="00BF0E66">
        <w:rPr>
          <w:noProof/>
          <w:sz w:val="4"/>
          <w:lang w:val="de-AT" w:eastAsia="de-AT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DBE7314" wp14:editId="5EB4DECE">
                <wp:simplePos x="0" y="0"/>
                <wp:positionH relativeFrom="page">
                  <wp:posOffset>914400</wp:posOffset>
                </wp:positionH>
                <wp:positionV relativeFrom="page">
                  <wp:posOffset>9967913</wp:posOffset>
                </wp:positionV>
                <wp:extent cx="5918200" cy="184150"/>
                <wp:effectExtent l="0" t="0" r="6350" b="6350"/>
                <wp:wrapNone/>
                <wp:docPr id="33" name="Textfeld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0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92298" w14:textId="5C09063B" w:rsidR="00922D21" w:rsidRPr="00AA623A" w:rsidRDefault="00AA623A" w:rsidP="003625EF">
                            <w:pPr>
                              <w:pStyle w:val="Textkrper"/>
                              <w:spacing w:before="4"/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</w:pPr>
                            <w:r w:rsidRPr="00AA623A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>2</w:t>
                            </w:r>
                            <w:r w:rsidR="00DA246C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>022-4</w:t>
                            </w:r>
                            <w:r w:rsidR="003625EF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ab/>
                            </w:r>
                            <w:r w:rsidR="003625EF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ab/>
                            </w:r>
                            <w:r w:rsidR="003625EF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ab/>
                            </w:r>
                            <w:r w:rsidR="003625EF">
                              <w:rPr>
                                <w:rFonts w:ascii="Calibri" w:hAnsi="Calibri" w:cs="Calibri"/>
                                <w:sz w:val="12"/>
                                <w:szCs w:val="1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BE7314" id="_x0000_t202" coordsize="21600,21600" o:spt="202" path="m,l,21600r21600,l21600,xe">
                <v:stroke joinstyle="miter"/>
                <v:path gradientshapeok="t" o:connecttype="rect"/>
              </v:shapetype>
              <v:shape id="Textfeld 33" o:spid="_x0000_s1032" type="#_x0000_t202" style="position:absolute;margin-left:1in;margin-top:784.9pt;width:466pt;height:14.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" filled="f" stroked="f">
                <v:textbox inset="0,0,0,0">
                  <w:txbxContent>
                    <w:p w14:paraId="1D392298" w14:textId="5C09063B" w:rsidR="00922D21" w:rsidRPr="00AA623A" w:rsidRDefault="00AA623A" w:rsidP="003625EF">
                      <w:pPr>
                        <w:pStyle w:val="Textkrper"/>
                        <w:spacing w:before="4"/>
                        <w:rPr>
                          <w:rFonts w:ascii="Calibri" w:hAnsi="Calibri" w:cs="Calibri"/>
                          <w:sz w:val="12"/>
                          <w:szCs w:val="12"/>
                        </w:rPr>
                      </w:pPr>
                      <w:r w:rsidRPr="00AA623A">
                        <w:rPr>
                          <w:rFonts w:ascii="Calibri" w:hAnsi="Calibri" w:cs="Calibri"/>
                          <w:sz w:val="12"/>
                          <w:szCs w:val="12"/>
                        </w:rPr>
                        <w:t>2</w:t>
                      </w:r>
                      <w:r w:rsidR="00DA246C">
                        <w:rPr>
                          <w:rFonts w:ascii="Calibri" w:hAnsi="Calibri" w:cs="Calibri"/>
                          <w:sz w:val="12"/>
                          <w:szCs w:val="12"/>
                        </w:rPr>
                        <w:t>022-4</w:t>
                      </w:r>
                      <w:r w:rsidR="003625EF">
                        <w:rPr>
                          <w:rFonts w:ascii="Calibri" w:hAnsi="Calibri" w:cs="Calibri"/>
                          <w:sz w:val="12"/>
                          <w:szCs w:val="12"/>
                        </w:rPr>
                        <w:tab/>
                      </w:r>
                      <w:r w:rsidR="003625EF">
                        <w:rPr>
                          <w:rFonts w:ascii="Calibri" w:hAnsi="Calibri" w:cs="Calibri"/>
                          <w:sz w:val="12"/>
                          <w:szCs w:val="12"/>
                        </w:rPr>
                        <w:tab/>
                      </w:r>
                      <w:r w:rsidR="003625EF">
                        <w:rPr>
                          <w:rFonts w:ascii="Calibri" w:hAnsi="Calibri" w:cs="Calibri"/>
                          <w:sz w:val="12"/>
                          <w:szCs w:val="12"/>
                        </w:rPr>
                        <w:tab/>
                      </w:r>
                      <w:r w:rsidR="003625EF">
                        <w:rPr>
                          <w:rFonts w:ascii="Calibri" w:hAnsi="Calibri" w:cs="Calibri"/>
                          <w:sz w:val="12"/>
                          <w:szCs w:val="12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22D21" w:rsidRPr="00BF344F" w:rsidSect="000E0564">
      <w:headerReference w:type="even" r:id="rId27"/>
      <w:headerReference w:type="default" r:id="rId28"/>
      <w:headerReference w:type="first" r:id="rId29"/>
      <w:pgSz w:w="11906" w:h="16838" w:code="9"/>
      <w:pgMar w:top="851" w:right="1417" w:bottom="1134" w:left="1417" w:header="788" w:footer="85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0FFCD" w14:textId="77777777" w:rsidR="001565DB" w:rsidRDefault="001565DB">
      <w:r>
        <w:separator/>
      </w:r>
    </w:p>
  </w:endnote>
  <w:endnote w:type="continuationSeparator" w:id="0">
    <w:p w14:paraId="5DF22307" w14:textId="77777777" w:rsidR="001565DB" w:rsidRDefault="00156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384FD" w14:textId="77777777" w:rsidR="001565DB" w:rsidRDefault="001565DB">
      <w:r>
        <w:separator/>
      </w:r>
    </w:p>
  </w:footnote>
  <w:footnote w:type="continuationSeparator" w:id="0">
    <w:p w14:paraId="7041C289" w14:textId="77777777" w:rsidR="001565DB" w:rsidRDefault="00156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4DB7B" w14:textId="2BC724F9" w:rsidR="00637BD4" w:rsidRDefault="00637BD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22893" w14:textId="77777777" w:rsidR="00A73577" w:rsidRDefault="00A73577" w:rsidP="00A73577">
    <w:pPr>
      <w:pStyle w:val="Kopfzeile"/>
      <w:tabs>
        <w:tab w:val="clear" w:pos="9072"/>
        <w:tab w:val="left" w:pos="560"/>
        <w:tab w:val="right" w:pos="907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E35E4" w14:textId="561CD93F" w:rsidR="00637BD4" w:rsidRDefault="00637BD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D6B78"/>
    <w:multiLevelType w:val="hybridMultilevel"/>
    <w:tmpl w:val="6A96837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4B7FFD"/>
    <w:multiLevelType w:val="hybridMultilevel"/>
    <w:tmpl w:val="AE90641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273"/>
    <w:rsid w:val="000168C0"/>
    <w:rsid w:val="0004231E"/>
    <w:rsid w:val="00052415"/>
    <w:rsid w:val="00071FC4"/>
    <w:rsid w:val="00097E35"/>
    <w:rsid w:val="000E0564"/>
    <w:rsid w:val="00142273"/>
    <w:rsid w:val="00155938"/>
    <w:rsid w:val="001565DB"/>
    <w:rsid w:val="001724D8"/>
    <w:rsid w:val="001838F2"/>
    <w:rsid w:val="001D7D6C"/>
    <w:rsid w:val="00231012"/>
    <w:rsid w:val="002776F8"/>
    <w:rsid w:val="002C3221"/>
    <w:rsid w:val="002D0B3B"/>
    <w:rsid w:val="003625EF"/>
    <w:rsid w:val="00421342"/>
    <w:rsid w:val="004C495C"/>
    <w:rsid w:val="006330A7"/>
    <w:rsid w:val="00636209"/>
    <w:rsid w:val="00637BD4"/>
    <w:rsid w:val="00665215"/>
    <w:rsid w:val="00671513"/>
    <w:rsid w:val="006D7344"/>
    <w:rsid w:val="006E612A"/>
    <w:rsid w:val="006F2451"/>
    <w:rsid w:val="0074630D"/>
    <w:rsid w:val="00783F77"/>
    <w:rsid w:val="007B32D8"/>
    <w:rsid w:val="007E7E57"/>
    <w:rsid w:val="00844F01"/>
    <w:rsid w:val="00897122"/>
    <w:rsid w:val="008E49BE"/>
    <w:rsid w:val="00922D21"/>
    <w:rsid w:val="00963CAF"/>
    <w:rsid w:val="009A1311"/>
    <w:rsid w:val="00A1308A"/>
    <w:rsid w:val="00A43235"/>
    <w:rsid w:val="00A7312F"/>
    <w:rsid w:val="00A73577"/>
    <w:rsid w:val="00AA623A"/>
    <w:rsid w:val="00AE07EF"/>
    <w:rsid w:val="00AF4F1A"/>
    <w:rsid w:val="00BF0E66"/>
    <w:rsid w:val="00BF2124"/>
    <w:rsid w:val="00BF344F"/>
    <w:rsid w:val="00C9357A"/>
    <w:rsid w:val="00CD5C78"/>
    <w:rsid w:val="00D810BF"/>
    <w:rsid w:val="00DA1F88"/>
    <w:rsid w:val="00DA246C"/>
    <w:rsid w:val="00EB4FF1"/>
    <w:rsid w:val="00F36098"/>
    <w:rsid w:val="00F60B67"/>
    <w:rsid w:val="00F622B5"/>
    <w:rsid w:val="00F73F24"/>
    <w:rsid w:val="00FC4DDD"/>
    <w:rsid w:val="00FD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F09412B"/>
  <w15:chartTrackingRefBased/>
  <w15:docId w15:val="{E83F004C-C0A4-4147-B686-0C9F99FF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42273"/>
    <w:rPr>
      <w:rFonts w:eastAsia="PMingLiU"/>
      <w:sz w:val="24"/>
      <w:szCs w:val="24"/>
      <w:lang w:val="de-DE"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142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1422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14227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D810B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810BF"/>
    <w:rPr>
      <w:rFonts w:ascii="Tahoma" w:eastAsia="PMingLiU" w:hAnsi="Tahoma" w:cs="Tahoma"/>
      <w:sz w:val="16"/>
      <w:szCs w:val="16"/>
      <w:lang w:val="de-DE" w:eastAsia="zh-TW"/>
    </w:rPr>
  </w:style>
  <w:style w:type="character" w:customStyle="1" w:styleId="KopfzeileZchn">
    <w:name w:val="Kopfzeile Zchn"/>
    <w:link w:val="Kopfzeile"/>
    <w:uiPriority w:val="99"/>
    <w:rsid w:val="00A73577"/>
    <w:rPr>
      <w:rFonts w:eastAsia="PMingLiU"/>
      <w:sz w:val="24"/>
      <w:szCs w:val="24"/>
      <w:lang w:val="de-DE" w:eastAsia="zh-TW"/>
    </w:rPr>
  </w:style>
  <w:style w:type="character" w:customStyle="1" w:styleId="FuzeileZchn">
    <w:name w:val="Fußzeile Zchn"/>
    <w:link w:val="Fuzeile"/>
    <w:rsid w:val="00A73577"/>
    <w:rPr>
      <w:rFonts w:eastAsia="PMingLiU"/>
      <w:sz w:val="24"/>
      <w:szCs w:val="24"/>
      <w:lang w:val="de-DE" w:eastAsia="zh-TW"/>
    </w:rPr>
  </w:style>
  <w:style w:type="paragraph" w:styleId="Textkrper">
    <w:name w:val="Body Text"/>
    <w:basedOn w:val="Standard"/>
    <w:link w:val="TextkrperZchn"/>
    <w:uiPriority w:val="99"/>
    <w:rsid w:val="00A73577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link w:val="Textkrper"/>
    <w:uiPriority w:val="99"/>
    <w:rsid w:val="00A73577"/>
    <w:rPr>
      <w:rFonts w:ascii="Courier" w:hAnsi="Courier" w:cs="Courier"/>
      <w:lang w:val="de-DE"/>
    </w:rPr>
  </w:style>
  <w:style w:type="character" w:styleId="Hyperlink">
    <w:name w:val="Hyperlink"/>
    <w:rsid w:val="00AE07EF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097E35"/>
    <w:pPr>
      <w:spacing w:before="100" w:beforeAutospacing="1" w:after="100" w:afterAutospacing="1"/>
    </w:pPr>
    <w:rPr>
      <w:rFonts w:eastAsia="Times New Roman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zdiozese-wien.at/" TargetMode="External"/><Relationship Id="rId26" Type="http://schemas.openxmlformats.org/officeDocument/2006/relationships/hyperlink" Target="http://www.erzdiozese-wien.at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erzdiozese-wien.at/" TargetMode="External"/><Relationship Id="rId7" Type="http://schemas.openxmlformats.org/officeDocument/2006/relationships/endnotes" Target="endnotes.xml"/><Relationship Id="rId25" Type="http://schemas.openxmlformats.org/officeDocument/2006/relationships/hyperlink" Target="http://www.erzdiozese-wien.at/" TargetMode="External"/><Relationship Id="rId2" Type="http://schemas.openxmlformats.org/officeDocument/2006/relationships/numbering" Target="numbering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2.png"/><Relationship Id="rId5" Type="http://schemas.openxmlformats.org/officeDocument/2006/relationships/webSettings" Target="webSettings.xml"/><Relationship Id="rId23" Type="http://schemas.openxmlformats.org/officeDocument/2006/relationships/image" Target="media/image1.jpeg"/><Relationship Id="rId28" Type="http://schemas.openxmlformats.org/officeDocument/2006/relationships/header" Target="head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22" Type="http://schemas.openxmlformats.org/officeDocument/2006/relationships/hyperlink" Target="http://www.erzdioezese-wien.at/pgr-wahl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9522B-E1C9-4E77-BDB4-E09E1024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185D5E41.dotm</Template>
  <TotalTime>0</TotalTime>
  <Pages>1</Pages>
  <Words>250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1822</CharactersWithSpaces>
  <SharedDoc>false</SharedDoc>
  <HLinks>
    <vt:vector size="48" baseType="variant">
      <vt:variant>
        <vt:i4>7143535</vt:i4>
      </vt:variant>
      <vt:variant>
        <vt:i4>9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6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3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0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3145825</vt:i4>
      </vt:variant>
      <vt:variant>
        <vt:i4>33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15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6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papesl</dc:creator>
  <cp:keywords/>
  <cp:lastModifiedBy>Lobnig Stefan</cp:lastModifiedBy>
  <cp:revision>14</cp:revision>
  <cp:lastPrinted>2021-06-23T15:16:00Z</cp:lastPrinted>
  <dcterms:created xsi:type="dcterms:W3CDTF">2021-07-05T07:24:00Z</dcterms:created>
  <dcterms:modified xsi:type="dcterms:W3CDTF">2022-02-22T06:13:00Z</dcterms:modified>
</cp:coreProperties>
</file>